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E24" w:rsidRPr="001B6E24" w:rsidRDefault="009A27E1" w:rsidP="00C96F6A">
      <w:pPr>
        <w:tabs>
          <w:tab w:val="center" w:pos="4536"/>
        </w:tabs>
        <w:rPr>
          <w:rFonts w:ascii="Swift Com Light" w:hAnsi="Swift Com Light"/>
          <w:sz w:val="20"/>
          <w:szCs w:val="20"/>
          <w:lang w:val="de-DE"/>
        </w:rPr>
        <w:sectPr w:rsidR="001B6E24" w:rsidRPr="001B6E24" w:rsidSect="001B6E24">
          <w:headerReference w:type="default" r:id="rId7"/>
          <w:footerReference w:type="default" r:id="rId8"/>
          <w:pgSz w:w="11906" w:h="16838"/>
          <w:pgMar w:top="1417" w:right="1417" w:bottom="1134" w:left="1417" w:header="1618" w:footer="0" w:gutter="0"/>
          <w:cols w:num="2" w:space="708"/>
          <w:docGrid w:linePitch="360"/>
        </w:sectPr>
      </w:pPr>
      <w:r w:rsidRPr="001B6E24">
        <w:rPr>
          <w:rFonts w:ascii="Swift Com Light" w:hAnsi="Swift Com Light"/>
          <w:noProof/>
          <w:sz w:val="20"/>
          <w:szCs w:val="20"/>
          <w:lang w:val="de-DE" w:eastAsia="de-DE"/>
        </w:rPr>
        <mc:AlternateContent>
          <mc:Choice Requires="wps">
            <w:drawing>
              <wp:anchor distT="0" distB="0" distL="114300" distR="114300" simplePos="0" relativeHeight="251659264" behindDoc="0" locked="0" layoutInCell="1" allowOverlap="1">
                <wp:simplePos x="0" y="0"/>
                <wp:positionH relativeFrom="column">
                  <wp:posOffset>1715453</wp:posOffset>
                </wp:positionH>
                <wp:positionV relativeFrom="paragraph">
                  <wp:posOffset>2286317</wp:posOffset>
                </wp:positionV>
                <wp:extent cx="914400" cy="256032"/>
                <wp:effectExtent l="0" t="2223" r="0" b="0"/>
                <wp:wrapNone/>
                <wp:docPr id="17" name="Textfeld 17"/>
                <wp:cNvGraphicFramePr/>
                <a:graphic xmlns:a="http://schemas.openxmlformats.org/drawingml/2006/main">
                  <a:graphicData uri="http://schemas.microsoft.com/office/word/2010/wordprocessingShape">
                    <wps:wsp>
                      <wps:cNvSpPr txBox="1"/>
                      <wps:spPr>
                        <a:xfrm rot="16200000">
                          <a:off x="0" y="0"/>
                          <a:ext cx="914400" cy="256032"/>
                        </a:xfrm>
                        <a:prstGeom prst="rect">
                          <a:avLst/>
                        </a:prstGeom>
                        <a:solidFill>
                          <a:schemeClr val="lt1"/>
                        </a:solidFill>
                        <a:ln w="6350">
                          <a:noFill/>
                        </a:ln>
                      </wps:spPr>
                      <wps:txbx>
                        <w:txbxContent>
                          <w:p w:rsidR="009A27E1" w:rsidRPr="009A27E1" w:rsidRDefault="009A27E1">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6" type="#_x0000_t202" style="position:absolute;margin-left:135.1pt;margin-top:180pt;width:1in;height:20.15pt;rotation:-90;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" fillcolor="white [3201]" stroked="f" strokeweight=".5pt">
                <v:textbox>
                  <w:txbxContent>
                    <w:p w:rsidR="009A27E1" w:rsidRPr="009A27E1" w:rsidRDefault="009A27E1">
                      <w:pPr>
                        <w:rPr>
                          <w:sz w:val="18"/>
                        </w:rPr>
                      </w:pPr>
                      <w:r w:rsidRPr="009A27E1">
                        <w:rPr>
                          <w:sz w:val="14"/>
                          <w:szCs w:val="20"/>
                          <w:lang w:val="de-DE"/>
                        </w:rPr>
                        <w:t>Foto: Dieter Petras</w:t>
                      </w:r>
                    </w:p>
                  </w:txbxContent>
                </v:textbox>
              </v:shape>
            </w:pict>
          </mc:Fallback>
        </mc:AlternateContent>
      </w:r>
      <w:r w:rsidR="001B6E24" w:rsidRPr="001B6E24">
        <w:rPr>
          <w:rFonts w:ascii="Swift Com Light" w:hAnsi="Swift Com Light"/>
          <w:noProof/>
          <w:sz w:val="20"/>
          <w:szCs w:val="20"/>
          <w:lang w:val="de-DE" w:eastAsia="de-DE"/>
        </w:rPr>
        <w:drawing>
          <wp:inline distT="0" distB="0" distL="0" distR="0">
            <wp:extent cx="2034422" cy="2714625"/>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hatius_Bartholoma╠êberg Pfarrkirche_B00017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751" cy="2720402"/>
                    </a:xfrm>
                    <a:prstGeom prst="rect">
                      <a:avLst/>
                    </a:prstGeom>
                  </pic:spPr>
                </pic:pic>
              </a:graphicData>
            </a:graphic>
          </wp:inline>
        </w:drawing>
      </w:r>
    </w:p>
    <w:p w:rsidR="001B6E24" w:rsidRPr="001B6E24" w:rsidRDefault="001B6E24" w:rsidP="00C96F6A">
      <w:pPr>
        <w:tabs>
          <w:tab w:val="center" w:pos="4536"/>
        </w:tabs>
        <w:rPr>
          <w:rFonts w:ascii="Swift Com Light" w:hAnsi="Swift Com Light"/>
          <w:sz w:val="20"/>
          <w:szCs w:val="20"/>
          <w:lang w:val="de-DE"/>
        </w:rPr>
        <w:sectPr w:rsidR="001B6E24" w:rsidRPr="001B6E24" w:rsidSect="001B6E24">
          <w:type w:val="continuous"/>
          <w:pgSz w:w="11906" w:h="16838"/>
          <w:pgMar w:top="1417" w:right="1417" w:bottom="1134" w:left="1417" w:header="1618" w:footer="0" w:gutter="0"/>
          <w:cols w:space="708"/>
          <w:docGrid w:linePitch="360"/>
        </w:sectPr>
      </w:pPr>
    </w:p>
    <w:p w:rsidR="009E143C" w:rsidRPr="001B6E24" w:rsidRDefault="009E143C"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w:t>
      </w:r>
      <w:r w:rsidR="00C96F6A" w:rsidRPr="001B6E24">
        <w:rPr>
          <w:rFonts w:ascii="Swift Com Light" w:hAnsi="Swift Com Light"/>
          <w:b/>
          <w:color w:val="E36C0A" w:themeColor="accent6" w:themeShade="BF"/>
          <w:sz w:val="28"/>
          <w:szCs w:val="28"/>
          <w:lang w:val="de-DE"/>
        </w:rPr>
        <w:t xml:space="preserve"> </w:t>
      </w:r>
      <w:r w:rsidRPr="001B6E24">
        <w:rPr>
          <w:rFonts w:ascii="Swift Com Light" w:hAnsi="Swift Com Light"/>
          <w:b/>
          <w:color w:val="E36C0A" w:themeColor="accent6" w:themeShade="BF"/>
          <w:sz w:val="28"/>
          <w:szCs w:val="28"/>
          <w:lang w:val="de-DE"/>
        </w:rPr>
        <w:t>Achatius von Byzanz</w:t>
      </w:r>
    </w:p>
    <w:p w:rsidR="00571EE6"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Soldat</w:t>
      </w:r>
    </w:p>
    <w:p w:rsidR="00571EE6" w:rsidRPr="001B6E24" w:rsidRDefault="00571EE6" w:rsidP="002D4095">
      <w:pPr>
        <w:rPr>
          <w:rFonts w:ascii="Swift Com Light" w:hAnsi="Swift Com Light"/>
          <w:sz w:val="20"/>
          <w:szCs w:val="20"/>
          <w:lang w:val="de-DE"/>
        </w:rPr>
      </w:pPr>
    </w:p>
    <w:p w:rsidR="009E143C"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GEDENKTAG</w:t>
      </w:r>
    </w:p>
    <w:p w:rsidR="00571EE6"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8. Mai</w:t>
      </w:r>
    </w:p>
    <w:p w:rsidR="00571EE6" w:rsidRPr="001B6E24" w:rsidRDefault="00571EE6" w:rsidP="002D4095">
      <w:pPr>
        <w:rPr>
          <w:rFonts w:ascii="Swift Com Light" w:hAnsi="Swift Com Light"/>
          <w:sz w:val="20"/>
          <w:szCs w:val="20"/>
          <w:lang w:val="de-DE"/>
        </w:rPr>
      </w:pPr>
    </w:p>
    <w:p w:rsidR="009E143C" w:rsidRPr="001B6E24" w:rsidRDefault="00421B8E" w:rsidP="002D4095">
      <w:pPr>
        <w:rPr>
          <w:rFonts w:ascii="Swift Com Light" w:hAnsi="Swift Com Light"/>
          <w:sz w:val="20"/>
          <w:szCs w:val="20"/>
          <w:lang w:val="de-DE"/>
        </w:rPr>
      </w:pPr>
      <w:r w:rsidRPr="001B6E24">
        <w:rPr>
          <w:rFonts w:ascii="Swift Com Light" w:hAnsi="Swift Com Light"/>
          <w:sz w:val="20"/>
          <w:szCs w:val="20"/>
          <w:lang w:val="de-DE"/>
        </w:rPr>
        <w:t>Wetterregel</w:t>
      </w:r>
    </w:p>
    <w:p w:rsidR="009E143C"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An Achazi war</w:t>
      </w:r>
      <w:r w:rsidR="00571EE6" w:rsidRPr="001B6E24">
        <w:rPr>
          <w:rFonts w:ascii="Swift Com Light" w:hAnsi="Swift Com Light"/>
          <w:sz w:val="20"/>
          <w:szCs w:val="20"/>
          <w:lang w:val="de-DE"/>
        </w:rPr>
        <w:t>mer Regen bedeutet Früchtesegen</w:t>
      </w:r>
      <w:r w:rsidRPr="001B6E24">
        <w:rPr>
          <w:rFonts w:ascii="Swift Com Light" w:hAnsi="Swift Com Light"/>
          <w:sz w:val="20"/>
          <w:szCs w:val="20"/>
          <w:lang w:val="de-DE"/>
        </w:rPr>
        <w:t>!</w:t>
      </w:r>
    </w:p>
    <w:p w:rsidR="00571EE6" w:rsidRPr="001B6E24" w:rsidRDefault="00571EE6" w:rsidP="002D4095">
      <w:pPr>
        <w:rPr>
          <w:rFonts w:ascii="Swift Com Light" w:hAnsi="Swift Com Light"/>
          <w:sz w:val="20"/>
          <w:szCs w:val="20"/>
          <w:lang w:val="de-DE"/>
        </w:rPr>
      </w:pPr>
    </w:p>
    <w:p w:rsidR="009E143C"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LEGENDE</w:t>
      </w:r>
    </w:p>
    <w:p w:rsidR="009E143C"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Achatius soll ein Hau</w:t>
      </w:r>
      <w:r w:rsidR="00421B8E" w:rsidRPr="001B6E24">
        <w:rPr>
          <w:rFonts w:ascii="Swift Com Light" w:hAnsi="Swift Com Light"/>
          <w:sz w:val="20"/>
          <w:szCs w:val="20"/>
          <w:lang w:val="de-DE"/>
        </w:rPr>
        <w:t>ptmann einer römischen Armee in</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frühchristlicher</w:t>
      </w:r>
      <w:r w:rsidR="00421B8E" w:rsidRPr="001B6E24">
        <w:rPr>
          <w:rFonts w:ascii="Swift Com Light" w:hAnsi="Swift Com Light"/>
          <w:sz w:val="20"/>
          <w:szCs w:val="20"/>
          <w:lang w:val="de-DE"/>
        </w:rPr>
        <w:t xml:space="preserve"> </w:t>
      </w:r>
      <w:r w:rsidRPr="001B6E24">
        <w:rPr>
          <w:rFonts w:ascii="Swift Com Light" w:hAnsi="Swift Com Light"/>
          <w:sz w:val="20"/>
          <w:szCs w:val="20"/>
          <w:lang w:val="de-DE"/>
        </w:rPr>
        <w:t>Zeit gewesen sein. Als Christ wurde er gefangen genommen, an Pfähle</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gebunden und mit Dornen gegeißelt. Nach einer anderen Legende soll</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er 9 000 Soldaten angeworben, diese zum Christentum bekehrt und</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mit ihnen</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gegen einen übermächtigen Gegner gekämpft haben. 1 000</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Feinde sollen sich noch</w:t>
      </w:r>
      <w:r w:rsidR="00571EE6" w:rsidRPr="001B6E24">
        <w:rPr>
          <w:rFonts w:ascii="Swift Com Light" w:hAnsi="Swift Com Light"/>
          <w:sz w:val="20"/>
          <w:szCs w:val="20"/>
          <w:lang w:val="de-DE"/>
        </w:rPr>
        <w:t xml:space="preserve"> zum Christentum bekehrt haben; </w:t>
      </w:r>
      <w:r w:rsidRPr="001B6E24">
        <w:rPr>
          <w:rFonts w:ascii="Swift Com Light" w:hAnsi="Swift Com Light"/>
          <w:sz w:val="20"/>
          <w:szCs w:val="20"/>
          <w:lang w:val="de-DE"/>
        </w:rPr>
        <w:t>sie alle aber</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starben den Märtyrertod.</w:t>
      </w:r>
    </w:p>
    <w:p w:rsidR="00571EE6" w:rsidRPr="001B6E24" w:rsidRDefault="00571EE6" w:rsidP="002D4095">
      <w:pPr>
        <w:rPr>
          <w:rFonts w:ascii="Swift Com Light" w:hAnsi="Swift Com Light"/>
          <w:sz w:val="20"/>
          <w:szCs w:val="20"/>
          <w:lang w:val="de-DE"/>
        </w:rPr>
      </w:pPr>
    </w:p>
    <w:p w:rsidR="009E143C"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PATRON</w:t>
      </w:r>
    </w:p>
    <w:p w:rsidR="00571EE6"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der Soldaten; angerufen zum Schutz vor Krieg, bei Gefahr und Verfolgung</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wie auch bei Kopfweh, in Todesängsten, in ausweglosen Lagen</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sowie</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zur Stärkung im Zweifel und im Streit</w:t>
      </w:r>
    </w:p>
    <w:p w:rsidR="009E143C" w:rsidRPr="001B6E24" w:rsidRDefault="00571EE6" w:rsidP="002D4095">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Attribute</w:t>
      </w:r>
    </w:p>
    <w:p w:rsidR="009E143C" w:rsidRPr="001B6E24" w:rsidRDefault="009E143C" w:rsidP="002D4095">
      <w:pPr>
        <w:rPr>
          <w:rFonts w:ascii="Swift Com Light" w:hAnsi="Swift Com Light"/>
          <w:sz w:val="20"/>
          <w:szCs w:val="20"/>
          <w:lang w:val="de-DE"/>
        </w:rPr>
      </w:pPr>
      <w:r w:rsidRPr="001B6E24">
        <w:rPr>
          <w:rFonts w:ascii="Swift Com Light" w:hAnsi="Swift Com Light"/>
          <w:sz w:val="20"/>
          <w:szCs w:val="20"/>
          <w:lang w:val="de-DE"/>
        </w:rPr>
        <w:t>Darstellung als Soldat mit Dornenzweig und -kranz, auch mit Schwert,</w:t>
      </w:r>
      <w:r w:rsidR="00571EE6" w:rsidRPr="001B6E24">
        <w:rPr>
          <w:rFonts w:ascii="Swift Com Light" w:hAnsi="Swift Com Light"/>
          <w:sz w:val="20"/>
          <w:szCs w:val="20"/>
          <w:lang w:val="de-DE"/>
        </w:rPr>
        <w:t xml:space="preserve"> </w:t>
      </w:r>
      <w:r w:rsidRPr="001B6E24">
        <w:rPr>
          <w:rFonts w:ascii="Swift Com Light" w:hAnsi="Swift Com Light"/>
          <w:sz w:val="20"/>
          <w:szCs w:val="20"/>
          <w:lang w:val="de-DE"/>
        </w:rPr>
        <w:t>Streitaxt oder Lanze</w:t>
      </w:r>
    </w:p>
    <w:p w:rsidR="00D953B6" w:rsidRPr="001B6E24" w:rsidRDefault="00D953B6" w:rsidP="00421B8E">
      <w:pPr>
        <w:spacing w:before="80"/>
        <w:rPr>
          <w:rFonts w:ascii="Swift Com Light" w:hAnsi="Swift Com Light"/>
          <w:sz w:val="20"/>
          <w:szCs w:val="20"/>
          <w:lang w:val="de-DE"/>
        </w:rPr>
      </w:pPr>
      <w:r w:rsidRPr="001B6E24">
        <w:rPr>
          <w:rFonts w:ascii="Swift Com Light" w:hAnsi="Swift Com Light"/>
          <w:sz w:val="20"/>
          <w:szCs w:val="20"/>
          <w:lang w:val="de-DE"/>
        </w:rPr>
        <w:t xml:space="preserve">                                                                 </w:t>
      </w:r>
    </w:p>
    <w:p w:rsidR="0064289F" w:rsidRPr="001B6E24" w:rsidRDefault="008B330C" w:rsidP="00D953B6">
      <w:pPr>
        <w:rPr>
          <w:rFonts w:ascii="Swift Com Light" w:hAnsi="Swift Com Light"/>
          <w:sz w:val="20"/>
          <w:szCs w:val="20"/>
          <w:lang w:val="de-DE"/>
        </w:rPr>
      </w:pPr>
      <w:r w:rsidRPr="001B6E24">
        <w:rPr>
          <w:rFonts w:ascii="Swift Com Light" w:hAnsi="Swift Com Light"/>
          <w:noProof/>
          <w:sz w:val="20"/>
          <w:szCs w:val="20"/>
          <w:lang w:val="de-DE" w:eastAsia="de-DE"/>
        </w:rPr>
        <w:lastRenderedPageBreak/>
        <mc:AlternateContent>
          <mc:Choice Requires="wps">
            <w:drawing>
              <wp:anchor distT="0" distB="0" distL="114300" distR="114300" simplePos="0" relativeHeight="251661312" behindDoc="0" locked="0" layoutInCell="1" allowOverlap="1" wp14:anchorId="6DB895DA" wp14:editId="5D59D131">
                <wp:simplePos x="0" y="0"/>
                <wp:positionH relativeFrom="column">
                  <wp:posOffset>1715961</wp:posOffset>
                </wp:positionH>
                <wp:positionV relativeFrom="paragraph">
                  <wp:posOffset>2263457</wp:posOffset>
                </wp:positionV>
                <wp:extent cx="914400" cy="255907"/>
                <wp:effectExtent l="0" t="1905" r="0" b="0"/>
                <wp:wrapNone/>
                <wp:docPr id="18" name="Textfeld 18"/>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B895DA" id="Textfeld 18" o:spid="_x0000_s1027" type="#_x0000_t202" style="position:absolute;margin-left:135.1pt;margin-top:178.2pt;width:1in;height:20.15pt;rotation:-90;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14:anchorId="561BAD9B" wp14:editId="7EE006EB">
            <wp:extent cx="2034000" cy="271440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tus_Bartholoma╠êberg Pfarrkirche_B000174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D953B6">
      <w:pPr>
        <w:rPr>
          <w:rFonts w:ascii="Swift Com Light" w:hAnsi="Swift Com Light"/>
          <w:sz w:val="20"/>
          <w:szCs w:val="20"/>
          <w:lang w:val="de-DE"/>
        </w:rPr>
      </w:pPr>
    </w:p>
    <w:p w:rsidR="00D953B6" w:rsidRPr="001B6E24" w:rsidRDefault="009E143C" w:rsidP="00D953B6">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Vitus</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Selbstbewusster Jugendlicher</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GEDENKTAG</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15. Juni</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47584D" w:rsidRPr="001B6E24">
        <w:rPr>
          <w:rFonts w:ascii="Swift Com Light" w:hAnsi="Swift Com Light"/>
          <w:sz w:val="20"/>
          <w:szCs w:val="20"/>
          <w:lang w:val="de-DE"/>
        </w:rPr>
        <w:t>Wetterrege</w:t>
      </w:r>
      <w:r w:rsidR="009E143C" w:rsidRPr="001B6E24">
        <w:rPr>
          <w:rFonts w:ascii="Swift Com Light" w:hAnsi="Swift Com Light"/>
          <w:sz w:val="20"/>
          <w:szCs w:val="20"/>
          <w:lang w:val="de-DE"/>
        </w:rPr>
        <w:t>l</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 xml:space="preserve">Hat St. Veit starken Regen, </w:t>
      </w:r>
      <w:r w:rsidR="00A82E31" w:rsidRPr="001B6E24">
        <w:rPr>
          <w:rFonts w:ascii="Swift Com Light" w:hAnsi="Swift Com Light"/>
          <w:sz w:val="20"/>
          <w:szCs w:val="20"/>
          <w:lang w:val="de-DE"/>
        </w:rPr>
        <w:t>bringt er unermesslichen Segen</w:t>
      </w:r>
      <w:r w:rsidRPr="001B6E24">
        <w:rPr>
          <w:rFonts w:ascii="Swift Com Light" w:hAnsi="Swift Com Light"/>
          <w:sz w:val="20"/>
          <w:szCs w:val="20"/>
          <w:lang w:val="de-DE"/>
        </w:rPr>
        <w:t>!</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Ist zu St. Vitus der Himmel kla</w:t>
      </w:r>
      <w:r w:rsidR="00A82E31" w:rsidRPr="001B6E24">
        <w:rPr>
          <w:rFonts w:ascii="Swift Com Light" w:hAnsi="Swift Com Light"/>
          <w:sz w:val="20"/>
          <w:szCs w:val="20"/>
          <w:lang w:val="de-DE"/>
        </w:rPr>
        <w:t>r, gibt es ein fruchtbares Jahr</w:t>
      </w:r>
      <w:r w:rsidRPr="001B6E24">
        <w:rPr>
          <w:rFonts w:ascii="Swift Com Light" w:hAnsi="Swift Com Light"/>
          <w:sz w:val="20"/>
          <w:szCs w:val="20"/>
          <w:lang w:val="de-DE"/>
        </w:rPr>
        <w:t>!</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LEGENDE</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Der Sohn eines heidnischen Senators aus Sizilien wurde schon in jungen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Jahren christlich erzogen. Nach Bekanntwerden dieses Umstands</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gab es zahlreiche Versuche, ihn vom Glauben abzubringen. Doch Vitus</w:t>
      </w:r>
      <w:r w:rsidR="00A54515" w:rsidRPr="001B6E24">
        <w:rPr>
          <w:rFonts w:ascii="Swift Com Light" w:hAnsi="Swift Com Light"/>
          <w:sz w:val="20"/>
          <w:szCs w:val="20"/>
          <w:lang w:val="de-DE"/>
        </w:rPr>
        <w:t xml:space="preserve"> ü</w:t>
      </w:r>
      <w:r w:rsidRPr="001B6E24">
        <w:rPr>
          <w:rFonts w:ascii="Swift Com Light" w:hAnsi="Swift Com Light"/>
          <w:sz w:val="20"/>
          <w:szCs w:val="20"/>
          <w:lang w:val="de-DE"/>
        </w:rPr>
        <w:t>berstand</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alle Qualen, wie unter anderem auch den Kessel mit dem</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siedenden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Öl.</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 xml:space="preserve">PATRON </w:t>
      </w:r>
      <w:r w:rsidRPr="001B6E24">
        <w:rPr>
          <w:rFonts w:ascii="Swift Com Light" w:hAnsi="Swift Com Light"/>
          <w:sz w:val="20"/>
          <w:szCs w:val="20"/>
          <w:lang w:val="de-DE"/>
        </w:rPr>
        <w:br/>
      </w:r>
      <w:r w:rsidR="009E143C" w:rsidRPr="001B6E24">
        <w:rPr>
          <w:rFonts w:ascii="Swift Com Light" w:hAnsi="Swift Com Light"/>
          <w:sz w:val="20"/>
          <w:szCs w:val="20"/>
          <w:lang w:val="de-DE"/>
        </w:rPr>
        <w:t xml:space="preserve">von Sachsen, Böhmen, Pommern, Rügen, Sizilien, Prag, </w:t>
      </w:r>
      <w:r w:rsidR="00084AC1" w:rsidRPr="001B6E24">
        <w:rPr>
          <w:rFonts w:ascii="Swift Com Light" w:hAnsi="Swift Com Light"/>
          <w:sz w:val="20"/>
          <w:szCs w:val="20"/>
          <w:lang w:val="de-DE"/>
        </w:rPr>
        <w:t>Mönchengladbach und weiterer Städte</w:t>
      </w:r>
      <w:r w:rsidR="009E143C" w:rsidRPr="001B6E24">
        <w:rPr>
          <w:rFonts w:ascii="Swift Com Light" w:hAnsi="Swift Com Light"/>
          <w:sz w:val="20"/>
          <w:szCs w:val="20"/>
          <w:lang w:val="de-DE"/>
        </w:rPr>
        <w:t>; der Jugendlichen, Gastwirte, Apotheker,</w:t>
      </w:r>
      <w:r w:rsidRPr="001B6E24">
        <w:rPr>
          <w:rFonts w:ascii="Swift Com Light" w:hAnsi="Swift Com Light"/>
          <w:sz w:val="20"/>
          <w:szCs w:val="20"/>
          <w:lang w:val="de-DE"/>
        </w:rPr>
        <w:t xml:space="preserve"> </w:t>
      </w:r>
      <w:r w:rsidR="009E143C" w:rsidRPr="001B6E24">
        <w:rPr>
          <w:rFonts w:ascii="Swift Com Light" w:hAnsi="Swift Com Light"/>
          <w:sz w:val="20"/>
          <w:szCs w:val="20"/>
          <w:lang w:val="de-DE"/>
        </w:rPr>
        <w:t>Winzer,</w:t>
      </w:r>
      <w:r w:rsidRPr="001B6E24">
        <w:rPr>
          <w:rFonts w:ascii="Swift Com Light" w:hAnsi="Swift Com Light"/>
          <w:sz w:val="20"/>
          <w:szCs w:val="20"/>
          <w:lang w:val="de-DE"/>
        </w:rPr>
        <w:t xml:space="preserve"> </w:t>
      </w:r>
      <w:r w:rsidR="009E143C" w:rsidRPr="001B6E24">
        <w:rPr>
          <w:rFonts w:ascii="Swift Com Light" w:hAnsi="Swift Com Light"/>
          <w:sz w:val="20"/>
          <w:szCs w:val="20"/>
          <w:lang w:val="de-DE"/>
        </w:rPr>
        <w:t>Schauspieler, Tänzer, Bierbrauer, Böttcher, Bergleute, Kupferschmiede,</w:t>
      </w:r>
      <w:r w:rsidRPr="001B6E24">
        <w:rPr>
          <w:rFonts w:ascii="Swift Com Light" w:hAnsi="Swift Com Light"/>
          <w:sz w:val="20"/>
          <w:szCs w:val="20"/>
          <w:lang w:val="de-DE"/>
        </w:rPr>
        <w:t xml:space="preserve"> </w:t>
      </w:r>
      <w:r w:rsidR="009E143C" w:rsidRPr="001B6E24">
        <w:rPr>
          <w:rFonts w:ascii="Swift Com Light" w:hAnsi="Swift Com Light"/>
          <w:sz w:val="20"/>
          <w:szCs w:val="20"/>
          <w:lang w:val="de-DE"/>
        </w:rPr>
        <w:t>Landsknechte; angerufen gegen Unwetter, Blitz und Feuersgefahr,</w:t>
      </w:r>
      <w:r w:rsidR="00A54515" w:rsidRPr="001B6E24">
        <w:rPr>
          <w:rFonts w:ascii="Swift Com Light" w:hAnsi="Swift Com Light"/>
          <w:sz w:val="20"/>
          <w:szCs w:val="20"/>
          <w:lang w:val="de-DE"/>
        </w:rPr>
        <w:t xml:space="preserve"> </w:t>
      </w:r>
      <w:r w:rsidR="009E143C" w:rsidRPr="001B6E24">
        <w:rPr>
          <w:rFonts w:ascii="Swift Com Light" w:hAnsi="Swift Com Light"/>
          <w:sz w:val="20"/>
          <w:szCs w:val="20"/>
          <w:lang w:val="de-DE"/>
        </w:rPr>
        <w:t>für gute Saat, gute Ernte, Haustiere; gegen Krankheitsbilder</w:t>
      </w:r>
      <w:r w:rsidRPr="001B6E24">
        <w:rPr>
          <w:rFonts w:ascii="Swift Com Light" w:hAnsi="Swift Com Light"/>
          <w:sz w:val="20"/>
          <w:szCs w:val="20"/>
          <w:lang w:val="de-DE"/>
        </w:rPr>
        <w:t xml:space="preserve"> </w:t>
      </w:r>
      <w:r w:rsidR="009E143C" w:rsidRPr="001B6E24">
        <w:rPr>
          <w:rFonts w:ascii="Swift Com Light" w:hAnsi="Swift Com Light"/>
          <w:sz w:val="20"/>
          <w:szCs w:val="20"/>
          <w:lang w:val="de-DE"/>
        </w:rPr>
        <w:t>wie Krämpfe, Tollwut, Hysterie, Epilepsie (»Veitstanz«), bei Augen- und</w:t>
      </w:r>
      <w:r w:rsidRPr="001B6E24">
        <w:rPr>
          <w:rFonts w:ascii="Swift Com Light" w:hAnsi="Swift Com Light"/>
          <w:sz w:val="20"/>
          <w:szCs w:val="20"/>
          <w:lang w:val="de-DE"/>
        </w:rPr>
        <w:t xml:space="preserve"> </w:t>
      </w:r>
      <w:r w:rsidR="009E143C" w:rsidRPr="001B6E24">
        <w:rPr>
          <w:rFonts w:ascii="Swift Com Light" w:hAnsi="Swift Com Light"/>
          <w:sz w:val="20"/>
          <w:szCs w:val="20"/>
          <w:lang w:val="de-DE"/>
        </w:rPr>
        <w:t>Ohrenleiden, bei bettnässenden Kindern</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Attribute</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Darstellung im oder mit dem Kessel (mit heißem Öl), weitere Kennzeichen</w:t>
      </w:r>
    </w:p>
    <w:p w:rsidR="009E143C" w:rsidRPr="001B6E24" w:rsidRDefault="009E143C" w:rsidP="00655B48">
      <w:pPr>
        <w:rPr>
          <w:rFonts w:ascii="Swift Com Light" w:hAnsi="Swift Com Light"/>
          <w:sz w:val="20"/>
          <w:szCs w:val="20"/>
          <w:lang w:val="de-DE"/>
        </w:rPr>
      </w:pPr>
      <w:r w:rsidRPr="001B6E24">
        <w:rPr>
          <w:rFonts w:ascii="Swift Com Light" w:hAnsi="Swift Com Light"/>
          <w:sz w:val="20"/>
          <w:szCs w:val="20"/>
          <w:lang w:val="de-DE"/>
        </w:rPr>
        <w:t>sind Löwe und Adler, Palmzweig und Schwert, Rabe, Hund an</w:t>
      </w:r>
      <w:r w:rsidR="0050404E" w:rsidRPr="001B6E24">
        <w:rPr>
          <w:rFonts w:ascii="Swift Com Light" w:hAnsi="Swift Com Light"/>
          <w:sz w:val="20"/>
          <w:szCs w:val="20"/>
          <w:lang w:val="de-DE"/>
        </w:rPr>
        <w:t xml:space="preserve"> </w:t>
      </w:r>
      <w:r w:rsidRPr="001B6E24">
        <w:rPr>
          <w:rFonts w:ascii="Swift Com Light" w:hAnsi="Swift Com Light"/>
          <w:sz w:val="20"/>
          <w:szCs w:val="20"/>
          <w:lang w:val="de-DE"/>
        </w:rPr>
        <w:t>der Leine oder eine Keule</w:t>
      </w:r>
    </w:p>
    <w:p w:rsidR="0064289F" w:rsidRPr="001B6E24" w:rsidRDefault="008B330C" w:rsidP="00D953B6">
      <w:pPr>
        <w:rPr>
          <w:rFonts w:ascii="Swift Com Light" w:hAnsi="Swift Com Light"/>
          <w:sz w:val="20"/>
          <w:szCs w:val="20"/>
          <w:lang w:val="de-DE"/>
        </w:rPr>
      </w:pPr>
      <w:r w:rsidRPr="001B6E24">
        <w:rPr>
          <w:rFonts w:ascii="Swift Com Light" w:hAnsi="Swift Com Light"/>
          <w:noProof/>
          <w:sz w:val="20"/>
          <w:szCs w:val="20"/>
          <w:lang w:val="de-DE" w:eastAsia="de-DE"/>
        </w:rPr>
        <w:lastRenderedPageBreak/>
        <mc:AlternateContent>
          <mc:Choice Requires="wps">
            <w:drawing>
              <wp:anchor distT="0" distB="0" distL="114300" distR="114300" simplePos="0" relativeHeight="251663360" behindDoc="0" locked="0" layoutInCell="1" allowOverlap="1" wp14:anchorId="07B4BCCC" wp14:editId="3BBBA4FE">
                <wp:simplePos x="0" y="0"/>
                <wp:positionH relativeFrom="column">
                  <wp:posOffset>1698943</wp:posOffset>
                </wp:positionH>
                <wp:positionV relativeFrom="paragraph">
                  <wp:posOffset>2247709</wp:posOffset>
                </wp:positionV>
                <wp:extent cx="914400" cy="255907"/>
                <wp:effectExtent l="0" t="1905" r="0" b="0"/>
                <wp:wrapNone/>
                <wp:docPr id="20" name="Textfeld 20"/>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4BCCC" id="Textfeld 20" o:spid="_x0000_s1028" type="#_x0000_t202" style="position:absolute;margin-left:133.8pt;margin-top:177pt;width:1in;height:20.15pt;rotation:-90;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08800" cy="2682000"/>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yonisius_Bartholoma╠êberg Pfarrkirche_B00017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8800" cy="2682000"/>
                    </a:xfrm>
                    <a:prstGeom prst="rect">
                      <a:avLst/>
                    </a:prstGeom>
                  </pic:spPr>
                </pic:pic>
              </a:graphicData>
            </a:graphic>
          </wp:inline>
        </w:drawing>
      </w:r>
    </w:p>
    <w:p w:rsidR="0064289F" w:rsidRPr="001B6E24" w:rsidRDefault="0064289F" w:rsidP="00D953B6">
      <w:pPr>
        <w:rPr>
          <w:rFonts w:ascii="Swift Com Light" w:hAnsi="Swift Com Light"/>
          <w:sz w:val="20"/>
          <w:szCs w:val="20"/>
          <w:lang w:val="de-DE"/>
        </w:rPr>
      </w:pPr>
    </w:p>
    <w:p w:rsidR="009E143C" w:rsidRPr="001B6E24" w:rsidRDefault="009E143C"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Dionysius von Paris</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Bischof, Glaubensbote</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GEDENKTAG</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9. Oktober</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47584D" w:rsidRPr="001B6E24">
        <w:rPr>
          <w:rFonts w:ascii="Swift Com Light" w:hAnsi="Swift Com Light"/>
          <w:sz w:val="20"/>
          <w:szCs w:val="20"/>
          <w:lang w:val="de-DE"/>
        </w:rPr>
        <w:t>Wetterrege</w:t>
      </w:r>
      <w:r w:rsidR="009E143C" w:rsidRPr="001B6E24">
        <w:rPr>
          <w:rFonts w:ascii="Swift Com Light" w:hAnsi="Swift Com Light"/>
          <w:sz w:val="20"/>
          <w:szCs w:val="20"/>
          <w:lang w:val="de-DE"/>
        </w:rPr>
        <w:t>l</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Regen an St. Dionys, viel Re</w:t>
      </w:r>
      <w:r w:rsidR="0047584D" w:rsidRPr="001B6E24">
        <w:rPr>
          <w:rFonts w:ascii="Swift Com Light" w:hAnsi="Swift Com Light"/>
          <w:sz w:val="20"/>
          <w:szCs w:val="20"/>
          <w:lang w:val="de-DE"/>
        </w:rPr>
        <w:t>gen und Schnee im Winter gewiss</w:t>
      </w:r>
      <w:r w:rsidRPr="001B6E24">
        <w:rPr>
          <w:rFonts w:ascii="Swift Com Light" w:hAnsi="Swift Com Light"/>
          <w:sz w:val="20"/>
          <w:szCs w:val="20"/>
          <w:lang w:val="de-DE"/>
        </w:rPr>
        <w:t>!</w:t>
      </w:r>
    </w:p>
    <w:p w:rsidR="009E143C" w:rsidRPr="001B6E24" w:rsidRDefault="0047584D" w:rsidP="00D953B6">
      <w:pPr>
        <w:rPr>
          <w:rFonts w:ascii="Swift Com Light" w:hAnsi="Swift Com Light"/>
          <w:sz w:val="20"/>
          <w:szCs w:val="20"/>
          <w:lang w:val="de-DE"/>
        </w:rPr>
      </w:pPr>
      <w:r w:rsidRPr="001B6E24">
        <w:rPr>
          <w:rFonts w:ascii="Swift Com Light" w:hAnsi="Swift Com Light"/>
          <w:sz w:val="20"/>
          <w:szCs w:val="20"/>
          <w:lang w:val="de-DE"/>
        </w:rPr>
        <w:t>Donisl nass, Winter nass</w:t>
      </w:r>
      <w:r w:rsidR="009E143C" w:rsidRPr="001B6E24">
        <w:rPr>
          <w:rFonts w:ascii="Swift Com Light" w:hAnsi="Swift Com Light"/>
          <w:sz w:val="20"/>
          <w:szCs w:val="20"/>
          <w:lang w:val="de-DE"/>
        </w:rPr>
        <w:t>!</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LEGENDE</w:t>
      </w: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Die Legende spricht von einem Heiligen, der auf dem » Berg der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Märtyrer</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 (= mons martyrium / Montmartre) enthauptet wurde, sich</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dann aber aufgerichtet und sein Haupt genommen haben soll, um</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an jene Stelle zu gehen, an der er begraben werden wollte. Es handelt</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sich dabei um St. Denis, einen Stadtteil im nördlichen Paris. Das Motiv</w:t>
      </w:r>
      <w:r w:rsidR="00D953B6" w:rsidRPr="001B6E24">
        <w:rPr>
          <w:rFonts w:ascii="Swift Com Light" w:hAnsi="Swift Com Light"/>
          <w:sz w:val="20"/>
          <w:szCs w:val="20"/>
          <w:lang w:val="de-DE"/>
        </w:rPr>
        <w:t xml:space="preserve"> der </w:t>
      </w:r>
      <w:r w:rsidRPr="001B6E24">
        <w:rPr>
          <w:rFonts w:ascii="Swift Com Light" w:hAnsi="Swift Com Light"/>
          <w:sz w:val="20"/>
          <w:szCs w:val="20"/>
          <w:lang w:val="de-DE"/>
        </w:rPr>
        <w:t>kopftragenden Heiligen (»Kephalophoren«) kommt in mehreren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Beispielen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vor und ist in Vorarlberg vor allem durch Eusebius vom</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Viktorsberg</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bekannt.</w:t>
      </w:r>
    </w:p>
    <w:p w:rsidR="00D953B6" w:rsidRPr="001B6E24" w:rsidRDefault="00D953B6" w:rsidP="00D953B6">
      <w:pPr>
        <w:rPr>
          <w:rFonts w:ascii="Swift Com Light" w:hAnsi="Swift Com Light"/>
          <w:sz w:val="20"/>
          <w:szCs w:val="20"/>
          <w:lang w:val="de-DE"/>
        </w:rPr>
      </w:pPr>
    </w:p>
    <w:p w:rsidR="009E143C" w:rsidRPr="001B6E24" w:rsidRDefault="009E143C" w:rsidP="00D953B6">
      <w:pPr>
        <w:rPr>
          <w:rFonts w:ascii="Swift Com Light" w:hAnsi="Swift Com Light"/>
          <w:sz w:val="20"/>
          <w:szCs w:val="20"/>
          <w:lang w:val="de-DE"/>
        </w:rPr>
      </w:pPr>
      <w:r w:rsidRPr="001B6E24">
        <w:rPr>
          <w:rFonts w:ascii="Swift Com Light" w:hAnsi="Swift Com Light"/>
          <w:sz w:val="20"/>
          <w:szCs w:val="20"/>
          <w:lang w:val="de-DE"/>
        </w:rPr>
        <w:t>PATRON von Frankreich; angerufen bei Kopfweh, Tollwut, Gewissensunruhe,</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Seelenleiden, bei Hundebissen und Syphilis; auch die Winzer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vertrauen ihm.</w:t>
      </w:r>
    </w:p>
    <w:p w:rsidR="009E143C"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9E143C" w:rsidRPr="001B6E24">
        <w:rPr>
          <w:rFonts w:ascii="Swift Com Light" w:hAnsi="Swift Com Light"/>
          <w:sz w:val="20"/>
          <w:szCs w:val="20"/>
          <w:lang w:val="de-DE"/>
        </w:rPr>
        <w:t>Attribute</w:t>
      </w:r>
    </w:p>
    <w:p w:rsidR="009E143C" w:rsidRPr="001B6E24" w:rsidRDefault="00D953B6" w:rsidP="00D953B6">
      <w:pPr>
        <w:ind w:right="-241"/>
        <w:rPr>
          <w:rFonts w:ascii="Swift Com Light" w:hAnsi="Swift Com Light"/>
          <w:sz w:val="20"/>
          <w:szCs w:val="20"/>
          <w:lang w:val="de-DE"/>
        </w:rPr>
      </w:pPr>
      <w:r w:rsidRPr="001B6E24">
        <w:rPr>
          <w:rFonts w:ascii="Swift Com Light" w:hAnsi="Swift Com Light"/>
          <w:sz w:val="20"/>
          <w:szCs w:val="20"/>
          <w:lang w:val="de-DE"/>
        </w:rPr>
        <w:t xml:space="preserve">Darstellung als Bischof mit </w:t>
      </w:r>
      <w:r w:rsidR="009E143C" w:rsidRPr="001B6E24">
        <w:rPr>
          <w:rFonts w:ascii="Swift Com Light" w:hAnsi="Swift Com Light"/>
          <w:sz w:val="20"/>
          <w:szCs w:val="20"/>
          <w:lang w:val="de-DE"/>
        </w:rPr>
        <w:t>abgeschlagenem Haupt (auf der die</w:t>
      </w:r>
      <w:r w:rsidRPr="001B6E24">
        <w:rPr>
          <w:rFonts w:ascii="Swift Com Light" w:hAnsi="Swift Com Light"/>
          <w:sz w:val="20"/>
          <w:szCs w:val="20"/>
          <w:lang w:val="de-DE"/>
        </w:rPr>
        <w:t xml:space="preserve"> </w:t>
      </w:r>
      <w:r w:rsidR="009E143C" w:rsidRPr="001B6E24">
        <w:rPr>
          <w:rFonts w:ascii="Swift Com Light" w:hAnsi="Swift Com Light"/>
          <w:sz w:val="20"/>
          <w:szCs w:val="20"/>
          <w:lang w:val="de-DE"/>
        </w:rPr>
        <w:t>Mitra sitzt)</w:t>
      </w:r>
    </w:p>
    <w:p w:rsidR="009E143C" w:rsidRPr="001B6E24" w:rsidRDefault="009E143C" w:rsidP="00421B8E">
      <w:pPr>
        <w:spacing w:before="80"/>
        <w:rPr>
          <w:rFonts w:ascii="Swift Com Light" w:hAnsi="Swift Com Light"/>
          <w:sz w:val="20"/>
          <w:szCs w:val="20"/>
          <w:lang w:val="de-DE"/>
        </w:rPr>
      </w:pPr>
    </w:p>
    <w:p w:rsidR="009E143C" w:rsidRPr="001B6E24" w:rsidRDefault="009E143C" w:rsidP="00421B8E">
      <w:pPr>
        <w:spacing w:before="80"/>
        <w:rPr>
          <w:rFonts w:ascii="Swift Com Light" w:hAnsi="Swift Com Light"/>
          <w:sz w:val="20"/>
          <w:szCs w:val="20"/>
          <w:lang w:val="de-DE"/>
        </w:rPr>
      </w:pPr>
    </w:p>
    <w:p w:rsidR="0064289F" w:rsidRPr="001B6E24" w:rsidRDefault="008B330C" w:rsidP="00421B8E">
      <w:pPr>
        <w:spacing w:before="80"/>
        <w:rPr>
          <w:rFonts w:ascii="Swift Com Light" w:hAnsi="Swift Com Light"/>
          <w:sz w:val="20"/>
          <w:szCs w:val="20"/>
          <w:lang w:val="de-DE"/>
        </w:rPr>
      </w:pPr>
      <w:r w:rsidRPr="001B6E24">
        <w:rPr>
          <w:rFonts w:ascii="Swift Com Light" w:hAnsi="Swift Com Light"/>
          <w:noProof/>
          <w:sz w:val="20"/>
          <w:szCs w:val="20"/>
          <w:lang w:val="de-DE" w:eastAsia="de-DE"/>
        </w:rPr>
        <w:lastRenderedPageBreak/>
        <mc:AlternateContent>
          <mc:Choice Requires="wps">
            <w:drawing>
              <wp:anchor distT="0" distB="0" distL="114300" distR="114300" simplePos="0" relativeHeight="251665408" behindDoc="0" locked="0" layoutInCell="1" allowOverlap="1" wp14:anchorId="07B4BCCC" wp14:editId="3BBBA4FE">
                <wp:simplePos x="0" y="0"/>
                <wp:positionH relativeFrom="column">
                  <wp:posOffset>1716471</wp:posOffset>
                </wp:positionH>
                <wp:positionV relativeFrom="paragraph">
                  <wp:posOffset>2250759</wp:posOffset>
                </wp:positionV>
                <wp:extent cx="914400" cy="255907"/>
                <wp:effectExtent l="0" t="2223" r="0" b="0"/>
                <wp:wrapNone/>
                <wp:docPr id="21" name="Textfeld 21"/>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B4BCCC" id="Textfeld 21" o:spid="_x0000_s1029" type="#_x0000_t202" style="position:absolute;margin-left:135.15pt;margin-top:177.25pt;width:1in;height:20.15pt;rotation:-90;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rtholoma╠êberg Pfarrkirche_Erasmus_B00017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9E143C" w:rsidRPr="001B6E24" w:rsidRDefault="009E143C" w:rsidP="00421B8E">
      <w:pPr>
        <w:spacing w:before="80"/>
        <w:rPr>
          <w:rFonts w:ascii="Swift Com Light" w:hAnsi="Swift Com Light"/>
          <w:sz w:val="20"/>
          <w:szCs w:val="20"/>
          <w:lang w:val="de-DE"/>
        </w:rPr>
      </w:pPr>
    </w:p>
    <w:p w:rsidR="00743DB4" w:rsidRPr="001B6E24" w:rsidRDefault="00743DB4" w:rsidP="001B6E24">
      <w:pPr>
        <w:rPr>
          <w:rFonts w:ascii="Swift Com Light" w:hAnsi="Swift Com Light"/>
          <w:sz w:val="20"/>
          <w:szCs w:val="20"/>
          <w:lang w:val="de-DE"/>
        </w:rPr>
      </w:pPr>
      <w:r w:rsidRPr="001B6E24">
        <w:rPr>
          <w:rFonts w:ascii="Swift Com Light" w:hAnsi="Swift Com Light"/>
          <w:b/>
          <w:color w:val="E36C0A" w:themeColor="accent6" w:themeShade="BF"/>
          <w:sz w:val="28"/>
          <w:szCs w:val="28"/>
          <w:lang w:val="de-DE"/>
        </w:rPr>
        <w:t>Hl. Erasmus von Antiochien</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Bischof, Flüchtender, Seelsorger</w:t>
      </w:r>
      <w:r w:rsidR="00D953B6" w:rsidRPr="001B6E24">
        <w:rPr>
          <w:rFonts w:ascii="Swift Com Light" w:hAnsi="Swift Com Light"/>
          <w:sz w:val="20"/>
          <w:szCs w:val="20"/>
          <w:lang w:val="de-DE"/>
        </w:rPr>
        <w:br/>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GEDENKTAG</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2. Juni</w:t>
      </w:r>
      <w:r w:rsidR="00D953B6" w:rsidRPr="001B6E24">
        <w:rPr>
          <w:rFonts w:ascii="Swift Com Light" w:hAnsi="Swift Com Light"/>
          <w:sz w:val="20"/>
          <w:szCs w:val="20"/>
          <w:lang w:val="de-DE"/>
        </w:rPr>
        <w:br/>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Wetterregel</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 xml:space="preserve">An Erasmus viel </w:t>
      </w:r>
      <w:r w:rsidR="00D953B6" w:rsidRPr="001B6E24">
        <w:rPr>
          <w:rFonts w:ascii="Swift Com Light" w:hAnsi="Swift Com Light"/>
          <w:sz w:val="20"/>
          <w:szCs w:val="20"/>
          <w:lang w:val="de-DE"/>
        </w:rPr>
        <w:t>Donner, verkündet trüben Sommer</w:t>
      </w:r>
      <w:r w:rsidRPr="001B6E24">
        <w:rPr>
          <w:rFonts w:ascii="Swift Com Light" w:hAnsi="Swift Com Light"/>
          <w:sz w:val="20"/>
          <w:szCs w:val="20"/>
          <w:lang w:val="de-DE"/>
        </w:rPr>
        <w:t>!</w:t>
      </w:r>
    </w:p>
    <w:p w:rsidR="00743DB4"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743DB4" w:rsidRPr="001B6E24">
        <w:rPr>
          <w:rFonts w:ascii="Swift Com Light" w:hAnsi="Swift Com Light"/>
          <w:sz w:val="20"/>
          <w:szCs w:val="20"/>
          <w:lang w:val="de-DE"/>
        </w:rPr>
        <w:t>LEGENDE</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Erasmus war Bischof von Antiochien und soll während der Zeit der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Christenverfolgung mehrfach grausam gemartert worden sein. Die</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bekannteste</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Folter war jene des »Ausdärmens«, bei dem ihm mit einer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Seilwinde die Gedärme aus dem Bauch gezogen wurden. Bei seiner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Überfahrt mit dem Schiff nach Süditalien soll er mit seinem Gebet</w:t>
      </w:r>
      <w:r w:rsidR="00084AC1" w:rsidRPr="001B6E24">
        <w:rPr>
          <w:rFonts w:ascii="Swift Com Light" w:hAnsi="Swift Com Light"/>
          <w:sz w:val="20"/>
          <w:szCs w:val="20"/>
          <w:lang w:val="de-DE"/>
        </w:rPr>
        <w:t xml:space="preserve"> </w:t>
      </w:r>
      <w:r w:rsidR="00A54515" w:rsidRPr="001B6E24">
        <w:rPr>
          <w:rFonts w:ascii="Swift Com Light" w:hAnsi="Swift Com Light"/>
          <w:sz w:val="20"/>
          <w:szCs w:val="20"/>
          <w:lang w:val="de-DE"/>
        </w:rPr>
        <w:t>e</w:t>
      </w:r>
      <w:r w:rsidRPr="001B6E24">
        <w:rPr>
          <w:rFonts w:ascii="Swift Com Light" w:hAnsi="Swift Com Light"/>
          <w:sz w:val="20"/>
          <w:szCs w:val="20"/>
          <w:lang w:val="de-DE"/>
        </w:rPr>
        <w:t>inen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Seesturm beruhigt haben. Nach Erasmus ist das »Elmsfeuer«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(Erasmus heißt auf Portugiesisch »Elmo«) benannt, das an Mastspitzen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der Schiffe bei herannahenden Gewittern infolge der elektrischen</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Entladungen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aufblitzte (auch bei Gipfelkreuzen und Fixseilen in den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Bergen zu beobachten).</w:t>
      </w:r>
      <w:r w:rsidR="00D953B6" w:rsidRPr="001B6E24">
        <w:rPr>
          <w:rFonts w:ascii="Swift Com Light" w:hAnsi="Swift Com Light"/>
          <w:sz w:val="20"/>
          <w:szCs w:val="20"/>
          <w:lang w:val="de-DE"/>
        </w:rPr>
        <w:br/>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PATRON</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der Seeleute und Schiffsreisenden, die ihn auch gegen die Feuersgefahr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anriefen; der Seiler, Drechsler und Weber; angerufen gegen Krämpfe,</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 xml:space="preserve">Koliken, </w:t>
      </w:r>
      <w:r w:rsidR="00A54515" w:rsidRPr="001B6E24">
        <w:rPr>
          <w:rFonts w:ascii="Swift Com Light" w:hAnsi="Swift Com Light"/>
          <w:sz w:val="20"/>
          <w:szCs w:val="20"/>
          <w:lang w:val="de-DE"/>
        </w:rPr>
        <w:t xml:space="preserve">Magenleiden, bei </w:t>
      </w:r>
      <w:r w:rsidRPr="001B6E24">
        <w:rPr>
          <w:rFonts w:ascii="Swift Com Light" w:hAnsi="Swift Com Light"/>
          <w:sz w:val="20"/>
          <w:szCs w:val="20"/>
          <w:lang w:val="de-DE"/>
        </w:rPr>
        <w:t>Geburtsschmerzen, Unterleibsbeschwerden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und bei der Geburt</w:t>
      </w:r>
    </w:p>
    <w:p w:rsidR="00743DB4" w:rsidRPr="001B6E24" w:rsidRDefault="00D953B6" w:rsidP="00D953B6">
      <w:pPr>
        <w:rPr>
          <w:rFonts w:ascii="Swift Com Light" w:hAnsi="Swift Com Light"/>
          <w:sz w:val="20"/>
          <w:szCs w:val="20"/>
          <w:lang w:val="de-DE"/>
        </w:rPr>
      </w:pPr>
      <w:r w:rsidRPr="001B6E24">
        <w:rPr>
          <w:rFonts w:ascii="Swift Com Light" w:hAnsi="Swift Com Light"/>
          <w:sz w:val="20"/>
          <w:szCs w:val="20"/>
          <w:lang w:val="de-DE"/>
        </w:rPr>
        <w:br/>
      </w:r>
      <w:r w:rsidR="00743DB4" w:rsidRPr="001B6E24">
        <w:rPr>
          <w:rFonts w:ascii="Swift Com Light" w:hAnsi="Swift Com Light"/>
          <w:sz w:val="20"/>
          <w:szCs w:val="20"/>
          <w:lang w:val="de-DE"/>
        </w:rPr>
        <w:t>Attribute</w:t>
      </w:r>
    </w:p>
    <w:p w:rsidR="009E143C"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Darstellung als Bischof mit Mitra und Stab, Seilwinde und mitunter</w:t>
      </w:r>
      <w:r w:rsidR="00D953B6" w:rsidRPr="001B6E24">
        <w:rPr>
          <w:rFonts w:ascii="Swift Com Light" w:hAnsi="Swift Com Light"/>
          <w:sz w:val="20"/>
          <w:szCs w:val="20"/>
          <w:lang w:val="de-DE"/>
        </w:rPr>
        <w:t xml:space="preserve"> e</w:t>
      </w:r>
      <w:r w:rsidRPr="001B6E24">
        <w:rPr>
          <w:rFonts w:ascii="Swift Com Light" w:hAnsi="Swift Com Light"/>
          <w:sz w:val="20"/>
          <w:szCs w:val="20"/>
          <w:lang w:val="de-DE"/>
        </w:rPr>
        <w:t>inem</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Kessel (als weiterer Hinweis auf ein Martyrium)</w:t>
      </w:r>
    </w:p>
    <w:p w:rsidR="009E143C" w:rsidRPr="001B6E24" w:rsidRDefault="009E143C" w:rsidP="00421B8E">
      <w:pPr>
        <w:spacing w:before="80"/>
        <w:rPr>
          <w:rFonts w:ascii="Swift Com Light" w:hAnsi="Swift Com Light"/>
          <w:sz w:val="20"/>
          <w:szCs w:val="20"/>
          <w:lang w:val="de-DE"/>
        </w:rPr>
      </w:pPr>
    </w:p>
    <w:p w:rsidR="0064289F" w:rsidRPr="001B6E24" w:rsidRDefault="0064289F" w:rsidP="00D953B6">
      <w:pPr>
        <w:rPr>
          <w:rFonts w:ascii="Swift Com Light" w:hAnsi="Swift Com Light"/>
          <w:sz w:val="20"/>
          <w:szCs w:val="20"/>
          <w:lang w:val="de-DE"/>
        </w:rPr>
      </w:pPr>
    </w:p>
    <w:p w:rsidR="0064289F" w:rsidRPr="001B6E24" w:rsidRDefault="008B330C" w:rsidP="00D953B6">
      <w:pPr>
        <w:rPr>
          <w:rFonts w:ascii="Swift Com Light" w:hAnsi="Swift Com Light"/>
          <w:sz w:val="20"/>
          <w:szCs w:val="20"/>
          <w:lang w:val="de-DE"/>
        </w:rPr>
      </w:pPr>
      <w:r w:rsidRPr="001B6E24">
        <w:rPr>
          <w:rFonts w:ascii="Swift Com Light" w:hAnsi="Swift Com Light"/>
          <w:noProof/>
          <w:sz w:val="20"/>
          <w:szCs w:val="20"/>
          <w:lang w:val="de-DE" w:eastAsia="de-DE"/>
        </w:rPr>
        <w:lastRenderedPageBreak/>
        <mc:AlternateContent>
          <mc:Choice Requires="wps">
            <w:drawing>
              <wp:anchor distT="0" distB="0" distL="114300" distR="114300" simplePos="0" relativeHeight="251667456" behindDoc="0" locked="0" layoutInCell="1" allowOverlap="1" wp14:anchorId="7D4AC138" wp14:editId="37E36C0B">
                <wp:simplePos x="0" y="0"/>
                <wp:positionH relativeFrom="column">
                  <wp:posOffset>1724343</wp:posOffset>
                </wp:positionH>
                <wp:positionV relativeFrom="paragraph">
                  <wp:posOffset>2285682</wp:posOffset>
                </wp:positionV>
                <wp:extent cx="914400" cy="255907"/>
                <wp:effectExtent l="0" t="2223" r="0" b="0"/>
                <wp:wrapNone/>
                <wp:docPr id="22" name="Textfeld 22"/>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22" o:spid="_x0000_s1030" type="#_x0000_t202" style="position:absolute;margin-left:135.8pt;margin-top:179.95pt;width:1in;height:20.15pt;rotation:-90;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lasius_Bartholoma╠êberg Pfarrkirche_B00017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D953B6">
      <w:pPr>
        <w:rPr>
          <w:rFonts w:ascii="Swift Com Light" w:hAnsi="Swift Com Light"/>
          <w:sz w:val="20"/>
          <w:szCs w:val="20"/>
          <w:lang w:val="de-DE"/>
        </w:rPr>
      </w:pPr>
    </w:p>
    <w:p w:rsidR="00743DB4" w:rsidRPr="001B6E24" w:rsidRDefault="00743DB4"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Blasius</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Arzt, Bischof</w:t>
      </w:r>
      <w:r w:rsidR="00D953B6" w:rsidRPr="001B6E24">
        <w:rPr>
          <w:rFonts w:ascii="Swift Com Light" w:hAnsi="Swift Com Light"/>
          <w:sz w:val="20"/>
          <w:szCs w:val="20"/>
          <w:lang w:val="de-DE"/>
        </w:rPr>
        <w:br/>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GEDENKTAG</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3. Februar</w:t>
      </w:r>
      <w:r w:rsidR="00D953B6" w:rsidRPr="001B6E24">
        <w:rPr>
          <w:rFonts w:ascii="Swift Com Light" w:hAnsi="Swift Com Light"/>
          <w:sz w:val="20"/>
          <w:szCs w:val="20"/>
          <w:lang w:val="de-DE"/>
        </w:rPr>
        <w:br/>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Wetterregel</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Kerzensegen im Sc</w:t>
      </w:r>
      <w:r w:rsidR="00D953B6" w:rsidRPr="001B6E24">
        <w:rPr>
          <w:rFonts w:ascii="Swift Com Light" w:hAnsi="Swift Com Light"/>
          <w:sz w:val="20"/>
          <w:szCs w:val="20"/>
          <w:lang w:val="de-DE"/>
        </w:rPr>
        <w:t>hnee, Palmkätzchenweihe im Klee</w:t>
      </w:r>
      <w:r w:rsidRPr="001B6E24">
        <w:rPr>
          <w:rFonts w:ascii="Swift Com Light" w:hAnsi="Swift Com Light"/>
          <w:sz w:val="20"/>
          <w:szCs w:val="20"/>
          <w:lang w:val="de-DE"/>
        </w:rPr>
        <w:t>!</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St. Blasius ist auf Trab, stößt dem Winter die Hörner ab!</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Blasius ohne Re</w:t>
      </w:r>
      <w:r w:rsidR="00D953B6" w:rsidRPr="001B6E24">
        <w:rPr>
          <w:rFonts w:ascii="Swift Com Light" w:hAnsi="Swift Com Light"/>
          <w:sz w:val="20"/>
          <w:szCs w:val="20"/>
          <w:lang w:val="de-DE"/>
        </w:rPr>
        <w:t>gen, folgt ein guter Erntesegen</w:t>
      </w:r>
      <w:r w:rsidRPr="001B6E24">
        <w:rPr>
          <w:rFonts w:ascii="Swift Com Light" w:hAnsi="Swift Com Light"/>
          <w:sz w:val="20"/>
          <w:szCs w:val="20"/>
          <w:lang w:val="de-DE"/>
        </w:rPr>
        <w:t>!</w:t>
      </w:r>
      <w:r w:rsidR="008B330C" w:rsidRPr="001B6E24">
        <w:rPr>
          <w:rFonts w:ascii="Swift Com Light" w:hAnsi="Swift Com Light"/>
          <w:noProof/>
          <w:sz w:val="20"/>
          <w:szCs w:val="20"/>
          <w:lang w:val="de-DE" w:eastAsia="de-DE"/>
        </w:rPr>
        <w:t xml:space="preserve"> </w:t>
      </w:r>
      <w:r w:rsidR="00D953B6" w:rsidRPr="001B6E24">
        <w:rPr>
          <w:rFonts w:ascii="Swift Com Light" w:hAnsi="Swift Com Light"/>
          <w:sz w:val="20"/>
          <w:szCs w:val="20"/>
          <w:lang w:val="de-DE"/>
        </w:rPr>
        <w:br/>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LEGENDE</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Blasius war Arzt, Einsiedler und Bischof, der wegen seines christlichen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Glaubens ins Gefängnis geworfen wurde. Hier wurde ihm ein Junge</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gebracht,</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der an einer Fischgräte zu ersticken drohte. Das Gebet des</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Heiligen rettete ihn. Eine andere Legende berichtet von einer Frau,</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deren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Schwein von einem Wolf geraubt wurde. Blasius betete und</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sie erhielt</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ihr Schwein zurück, das sie später aus Dankbarkeit schlachtete,</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um dem Gefangenen zu essen zu geben. Sie zündete auf seinen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Wunsch hin jährlich eine Kerze an.</w:t>
      </w:r>
      <w:r w:rsidR="00D953B6" w:rsidRPr="001B6E24">
        <w:rPr>
          <w:rFonts w:ascii="Swift Com Light" w:hAnsi="Swift Com Light"/>
          <w:sz w:val="20"/>
          <w:szCs w:val="20"/>
          <w:lang w:val="de-DE"/>
        </w:rPr>
        <w:br/>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PATRON</w:t>
      </w: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der Hals-Nasen-Ohren-Ärzte, Blasmusikanten, Wachszieher, Wollhändler,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Schneider, Schuh- und Hutmacher, Weber, Gerber, Bäcker, Windmüller,</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Maurer, Gipser, Steinmetze, Seifensieder und Nachtwächter;</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angerufen bei und gegen Halsleiden (der Blasiussegen wird bei überkreuzten</w:t>
      </w:r>
      <w:r w:rsidR="0064289F" w:rsidRPr="001B6E24">
        <w:rPr>
          <w:rFonts w:ascii="Swift Com Light" w:hAnsi="Swift Com Light"/>
          <w:sz w:val="20"/>
          <w:szCs w:val="20"/>
          <w:lang w:val="de-DE"/>
        </w:rPr>
        <w:t xml:space="preserve"> </w:t>
      </w:r>
      <w:r w:rsidR="00D953B6" w:rsidRPr="001B6E24">
        <w:rPr>
          <w:rFonts w:ascii="Swift Com Light" w:hAnsi="Swift Com Light"/>
          <w:sz w:val="20"/>
          <w:szCs w:val="20"/>
          <w:lang w:val="de-DE"/>
        </w:rPr>
        <w:t>Kerzen gesprochen</w:t>
      </w:r>
      <w:r w:rsidRPr="001B6E24">
        <w:rPr>
          <w:rFonts w:ascii="Swift Com Light" w:hAnsi="Swift Com Light"/>
          <w:sz w:val="20"/>
          <w:szCs w:val="20"/>
          <w:lang w:val="de-DE"/>
        </w:rPr>
        <w:t>), bei Diphterie, Blasenerkrankungen,</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Blähungen, Blutungen, Geschwüren, Koliken, Zahnschmerzen, Pest</w:t>
      </w:r>
      <w:r w:rsidR="00D953B6" w:rsidRPr="001B6E24">
        <w:rPr>
          <w:rFonts w:ascii="Swift Com Light" w:hAnsi="Swift Com Light"/>
          <w:sz w:val="20"/>
          <w:szCs w:val="20"/>
          <w:lang w:val="de-DE"/>
        </w:rPr>
        <w:t xml:space="preserve"> </w:t>
      </w:r>
      <w:r w:rsidRPr="001B6E24">
        <w:rPr>
          <w:rFonts w:ascii="Swift Com Light" w:hAnsi="Swift Com Light"/>
          <w:sz w:val="20"/>
          <w:szCs w:val="20"/>
          <w:lang w:val="de-DE"/>
        </w:rPr>
        <w:t>und Kinderkrankheiten; zuständig für Haustiere, Pferde und gegen wilde Tiere</w:t>
      </w:r>
    </w:p>
    <w:p w:rsidR="00D953B6" w:rsidRPr="001B6E24" w:rsidRDefault="00D953B6" w:rsidP="00D953B6">
      <w:pPr>
        <w:rPr>
          <w:rFonts w:ascii="Swift Com Light" w:hAnsi="Swift Com Light"/>
          <w:sz w:val="20"/>
          <w:szCs w:val="20"/>
          <w:lang w:val="de-DE"/>
        </w:rPr>
      </w:pPr>
    </w:p>
    <w:p w:rsidR="00743DB4"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Attribute</w:t>
      </w:r>
    </w:p>
    <w:p w:rsidR="00F50AC6" w:rsidRPr="001B6E24" w:rsidRDefault="00743DB4" w:rsidP="00D953B6">
      <w:pPr>
        <w:rPr>
          <w:rFonts w:ascii="Swift Com Light" w:hAnsi="Swift Com Light"/>
          <w:sz w:val="20"/>
          <w:szCs w:val="20"/>
          <w:lang w:val="de-DE"/>
        </w:rPr>
      </w:pPr>
      <w:r w:rsidRPr="001B6E24">
        <w:rPr>
          <w:rFonts w:ascii="Swift Com Light" w:hAnsi="Swift Com Light"/>
          <w:sz w:val="20"/>
          <w:szCs w:val="20"/>
          <w:lang w:val="de-DE"/>
        </w:rPr>
        <w:t>Darstellung als Bischof mit zwei gekreuzten Kerzen in der Hand,</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seltener mit Hechelkamm, Wolf, Schwein oder Schweinskopf</w:t>
      </w:r>
    </w:p>
    <w:p w:rsidR="0064289F" w:rsidRPr="001B6E24" w:rsidRDefault="008B330C" w:rsidP="000F5E03">
      <w:pPr>
        <w:rPr>
          <w:rFonts w:ascii="Swift Com Light" w:hAnsi="Swift Com Light"/>
          <w:sz w:val="20"/>
          <w:szCs w:val="20"/>
          <w:lang w:val="de-DE"/>
        </w:rPr>
      </w:pPr>
      <w:r w:rsidRPr="001B6E24">
        <w:rPr>
          <w:rFonts w:ascii="Swift Com Light" w:hAnsi="Swift Com Light"/>
          <w:noProof/>
          <w:sz w:val="20"/>
          <w:szCs w:val="20"/>
          <w:lang w:val="de-DE" w:eastAsia="de-DE"/>
        </w:rPr>
        <w:lastRenderedPageBreak/>
        <mc:AlternateContent>
          <mc:Choice Requires="wps">
            <w:drawing>
              <wp:anchor distT="0" distB="0" distL="114300" distR="114300" simplePos="0" relativeHeight="251669504" behindDoc="0" locked="0" layoutInCell="1" allowOverlap="1" wp14:anchorId="7D4AC138" wp14:editId="37E36C0B">
                <wp:simplePos x="0" y="0"/>
                <wp:positionH relativeFrom="column">
                  <wp:posOffset>1722438</wp:posOffset>
                </wp:positionH>
                <wp:positionV relativeFrom="paragraph">
                  <wp:posOffset>2264092</wp:posOffset>
                </wp:positionV>
                <wp:extent cx="914400" cy="255907"/>
                <wp:effectExtent l="0" t="1905" r="0" b="0"/>
                <wp:wrapNone/>
                <wp:docPr id="23" name="Textfeld 23"/>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23" o:spid="_x0000_s1031" type="#_x0000_t202" style="position:absolute;margin-left:135.65pt;margin-top:178.25pt;width:1in;height:20.15pt;rotation:-90;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istophorus_Bartholoma╠êberg Pfarrkirche_B00017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0F5E03">
      <w:pPr>
        <w:rPr>
          <w:rFonts w:ascii="Swift Com Light" w:hAnsi="Swift Com Light"/>
          <w:sz w:val="20"/>
          <w:szCs w:val="20"/>
          <w:lang w:val="de-DE"/>
        </w:rPr>
      </w:pPr>
    </w:p>
    <w:p w:rsidR="00F50AC6" w:rsidRPr="001B6E24" w:rsidRDefault="00F50AC6"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Christophorus</w:t>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Christusträger, Riese</w:t>
      </w:r>
      <w:r w:rsidR="000F5E03" w:rsidRPr="001B6E24">
        <w:rPr>
          <w:rFonts w:ascii="Swift Com Light" w:hAnsi="Swift Com Light"/>
          <w:sz w:val="20"/>
          <w:szCs w:val="20"/>
          <w:lang w:val="de-DE"/>
        </w:rPr>
        <w:br/>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GEDENKTAG</w:t>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25. Juli (im deutschen Sprachraum 24. Juli)</w:t>
      </w:r>
    </w:p>
    <w:p w:rsidR="00F50AC6" w:rsidRPr="001B6E24" w:rsidRDefault="000F5E03" w:rsidP="000F5E03">
      <w:pPr>
        <w:rPr>
          <w:rFonts w:ascii="Swift Com Light" w:hAnsi="Swift Com Light"/>
          <w:sz w:val="20"/>
          <w:szCs w:val="20"/>
          <w:lang w:val="de-DE"/>
        </w:rPr>
      </w:pPr>
      <w:r w:rsidRPr="001B6E24">
        <w:rPr>
          <w:rFonts w:ascii="Swift Com Light" w:hAnsi="Swift Com Light"/>
          <w:sz w:val="20"/>
          <w:szCs w:val="20"/>
          <w:lang w:val="de-DE"/>
        </w:rPr>
        <w:br/>
      </w:r>
      <w:r w:rsidR="00F50AC6" w:rsidRPr="001B6E24">
        <w:rPr>
          <w:rFonts w:ascii="Swift Com Light" w:hAnsi="Swift Com Light"/>
          <w:sz w:val="20"/>
          <w:szCs w:val="20"/>
          <w:lang w:val="de-DE"/>
        </w:rPr>
        <w:t>Wetterregel</w:t>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Wenn Christoph kommt heran</w:t>
      </w:r>
      <w:r w:rsidR="000F5E03" w:rsidRPr="001B6E24">
        <w:rPr>
          <w:rFonts w:ascii="Swift Com Light" w:hAnsi="Swift Com Light"/>
          <w:sz w:val="20"/>
          <w:szCs w:val="20"/>
          <w:lang w:val="de-DE"/>
        </w:rPr>
        <w:t>, man den Roggen schneiden kann</w:t>
      </w:r>
      <w:r w:rsidRPr="001B6E24">
        <w:rPr>
          <w:rFonts w:ascii="Swift Com Light" w:hAnsi="Swift Com Light"/>
          <w:sz w:val="20"/>
          <w:szCs w:val="20"/>
          <w:lang w:val="de-DE"/>
        </w:rPr>
        <w:t>!</w:t>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 xml:space="preserve">Wenn gedeihen soll der Wein, </w:t>
      </w:r>
      <w:r w:rsidR="000F5E03" w:rsidRPr="001B6E24">
        <w:rPr>
          <w:rFonts w:ascii="Swift Com Light" w:hAnsi="Swift Com Light"/>
          <w:sz w:val="20"/>
          <w:szCs w:val="20"/>
          <w:lang w:val="de-DE"/>
        </w:rPr>
        <w:t>muss der Christoph trocken sein</w:t>
      </w:r>
      <w:r w:rsidRPr="001B6E24">
        <w:rPr>
          <w:rFonts w:ascii="Swift Com Light" w:hAnsi="Swift Com Light"/>
          <w:sz w:val="20"/>
          <w:szCs w:val="20"/>
          <w:lang w:val="de-DE"/>
        </w:rPr>
        <w:t>!</w:t>
      </w:r>
      <w:r w:rsidR="000F5E03" w:rsidRPr="001B6E24">
        <w:rPr>
          <w:rFonts w:ascii="Swift Com Light" w:hAnsi="Swift Com Light"/>
          <w:sz w:val="20"/>
          <w:szCs w:val="20"/>
          <w:lang w:val="de-DE"/>
        </w:rPr>
        <w:br/>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LEGENDE</w:t>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Dieser Riese von gewaltiger Größe und furchtbarem Angesicht ließ sich taufen und erklärte es zu seinem Ziel, fortan nur dem mächtigsten König der Welt dienen zu wollen. Ihm wurde die Aufgabe übertragen,</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Menschen über einen reißenden Fluss zu tragen. Eines Tages wollte ein</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Kind über diesen. Zur Überraschung des Christophorus erwies sich das</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Kind als so schwer, dass der Riese es mit der Angst zu tun bekam und</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sich fühlte, als trüge er die ganze Welt auf seinen Schultern. Das Kind</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offenbarte sich ihm als Christus. Christophorus steckte seinen Stab in</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den Boden und am nächsten Tag trug dieser Stab Blätter und Früchte.</w:t>
      </w:r>
    </w:p>
    <w:p w:rsidR="000F5E03" w:rsidRPr="001B6E24" w:rsidRDefault="000F5E03" w:rsidP="000F5E03">
      <w:pPr>
        <w:rPr>
          <w:rFonts w:ascii="Swift Com Light" w:hAnsi="Swift Com Light"/>
          <w:sz w:val="20"/>
          <w:szCs w:val="20"/>
          <w:lang w:val="de-DE"/>
        </w:rPr>
      </w:pPr>
    </w:p>
    <w:p w:rsidR="000F5E03"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PATRON</w:t>
      </w: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vor dem unvorhergesehenen Tod (wer am Morgen sein Bild sah, war</w:t>
      </w:r>
      <w:r w:rsidR="000F5E03" w:rsidRPr="001B6E24">
        <w:rPr>
          <w:rFonts w:ascii="Swift Com Light" w:hAnsi="Swift Com Light"/>
          <w:sz w:val="20"/>
          <w:szCs w:val="20"/>
          <w:lang w:val="de-DE"/>
        </w:rPr>
        <w:t xml:space="preserve"> d</w:t>
      </w:r>
      <w:r w:rsidRPr="001B6E24">
        <w:rPr>
          <w:rFonts w:ascii="Swift Com Light" w:hAnsi="Swift Com Light"/>
          <w:sz w:val="20"/>
          <w:szCs w:val="20"/>
          <w:lang w:val="de-DE"/>
        </w:rPr>
        <w:t>avor geschützt; deshalb wurde er im Mittelalter meist großflächig auf</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die Außenseiten von Kirchen gemalt), der Reisenden, des Verkehrs, der</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Furten und Bergstraße</w:t>
      </w:r>
      <w:r w:rsidR="0064289F" w:rsidRPr="001B6E24">
        <w:rPr>
          <w:rFonts w:ascii="Swift Com Light" w:hAnsi="Swift Com Light"/>
          <w:sz w:val="20"/>
          <w:szCs w:val="20"/>
          <w:lang w:val="de-DE"/>
        </w:rPr>
        <w:t xml:space="preserve">n, der Brückenbauer, Fuhrleute, </w:t>
      </w:r>
      <w:r w:rsidRPr="001B6E24">
        <w:rPr>
          <w:rFonts w:ascii="Swift Com Light" w:hAnsi="Swift Com Light"/>
          <w:sz w:val="20"/>
          <w:szCs w:val="20"/>
          <w:lang w:val="de-DE"/>
        </w:rPr>
        <w:t>Schiffer, Flößer,</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Fährleute, Seeleute, Pilger, Autofahrer, Chauffeure, Luftschiffer und</w:t>
      </w:r>
    </w:p>
    <w:p w:rsidR="000F5E03"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t>Straßenwärter, der Bergleute, Zimmerleute, Hutmacher, Färber, Buchbinder,</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Goldschmiede, Schatzgräber, Obsthändler und Gärtner, der</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Athleten, der Kinder; angerufen bei Pest, Seuchen, Epilepsie, Augenleiden,</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Blindheit, Zahnweh, gegen Hagel, Feuer- und Wassergefahren,</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bei Dürre, Sturm und Unwetter.</w:t>
      </w:r>
    </w:p>
    <w:p w:rsidR="0050404E" w:rsidRPr="001B6E24" w:rsidRDefault="0050404E" w:rsidP="000F5E03">
      <w:pPr>
        <w:rPr>
          <w:rFonts w:ascii="Swift Com Light" w:hAnsi="Swift Com Light"/>
          <w:sz w:val="20"/>
          <w:szCs w:val="20"/>
          <w:lang w:val="de-DE"/>
        </w:rPr>
      </w:pPr>
    </w:p>
    <w:p w:rsidR="00F50AC6" w:rsidRPr="001B6E24" w:rsidRDefault="00F50AC6" w:rsidP="000F5E03">
      <w:pPr>
        <w:rPr>
          <w:rFonts w:ascii="Swift Com Light" w:hAnsi="Swift Com Light"/>
          <w:sz w:val="20"/>
          <w:szCs w:val="20"/>
          <w:lang w:val="de-DE"/>
        </w:rPr>
      </w:pPr>
      <w:r w:rsidRPr="001B6E24">
        <w:rPr>
          <w:rFonts w:ascii="Swift Com Light" w:hAnsi="Swift Com Light"/>
          <w:sz w:val="20"/>
          <w:szCs w:val="20"/>
          <w:lang w:val="de-DE"/>
        </w:rPr>
        <w:lastRenderedPageBreak/>
        <w:t>Attribute</w:t>
      </w:r>
    </w:p>
    <w:p w:rsidR="00F50AC6" w:rsidRDefault="00F50AC6" w:rsidP="000F5E03">
      <w:pPr>
        <w:rPr>
          <w:rFonts w:ascii="Swift Com Light" w:hAnsi="Swift Com Light"/>
          <w:sz w:val="20"/>
          <w:szCs w:val="20"/>
          <w:lang w:val="de-DE"/>
        </w:rPr>
      </w:pPr>
      <w:r w:rsidRPr="001B6E24">
        <w:rPr>
          <w:rFonts w:ascii="Swift Com Light" w:hAnsi="Swift Com Light"/>
          <w:sz w:val="20"/>
          <w:szCs w:val="20"/>
          <w:lang w:val="de-DE"/>
        </w:rPr>
        <w:t>Darstellung mit dem Jesuskind auf seinen Schultern, mit Stock oder</w:t>
      </w:r>
      <w:r w:rsidR="000F5E03" w:rsidRPr="001B6E24">
        <w:rPr>
          <w:rFonts w:ascii="Swift Com Light" w:hAnsi="Swift Com Light"/>
          <w:sz w:val="20"/>
          <w:szCs w:val="20"/>
          <w:lang w:val="de-DE"/>
        </w:rPr>
        <w:t xml:space="preserve"> </w:t>
      </w:r>
      <w:r w:rsidRPr="001B6E24">
        <w:rPr>
          <w:rFonts w:ascii="Swift Com Light" w:hAnsi="Swift Com Light"/>
          <w:sz w:val="20"/>
          <w:szCs w:val="20"/>
          <w:lang w:val="de-DE"/>
        </w:rPr>
        <w:t>Baumstamm</w:t>
      </w:r>
    </w:p>
    <w:p w:rsidR="00CE7B4B" w:rsidRPr="001B6E24" w:rsidRDefault="00CE7B4B" w:rsidP="00CE7B4B">
      <w:pPr>
        <w:spacing w:after="240"/>
        <w:rPr>
          <w:rFonts w:ascii="Swift Com Light" w:hAnsi="Swift Com Light"/>
          <w:sz w:val="20"/>
          <w:szCs w:val="20"/>
          <w:lang w:val="de-DE"/>
        </w:rPr>
      </w:pPr>
    </w:p>
    <w:p w:rsidR="0064289F" w:rsidRPr="001B6E24" w:rsidRDefault="008B330C" w:rsidP="0047584D">
      <w:pPr>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71552" behindDoc="0" locked="0" layoutInCell="1" allowOverlap="1" wp14:anchorId="7D4AC138" wp14:editId="37E36C0B">
                <wp:simplePos x="0" y="0"/>
                <wp:positionH relativeFrom="column">
                  <wp:posOffset>1724343</wp:posOffset>
                </wp:positionH>
                <wp:positionV relativeFrom="paragraph">
                  <wp:posOffset>2263457</wp:posOffset>
                </wp:positionV>
                <wp:extent cx="914400" cy="255907"/>
                <wp:effectExtent l="0" t="2223" r="0" b="0"/>
                <wp:wrapNone/>
                <wp:docPr id="29" name="Textfeld 29"/>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29" o:spid="_x0000_s1032" type="#_x0000_t202" style="position:absolute;margin-left:135.8pt;margin-top:178.2pt;width:1in;height:20.15pt;rotation:-90;z-index:251671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tharina_Bartholoma╠êberg Pfarrkirche_B00017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47584D">
      <w:pPr>
        <w:rPr>
          <w:rFonts w:ascii="Swift Com Light" w:hAnsi="Swift Com Light"/>
          <w:sz w:val="20"/>
          <w:szCs w:val="20"/>
          <w:lang w:val="de-DE"/>
        </w:rPr>
      </w:pPr>
    </w:p>
    <w:p w:rsidR="00F50AC6" w:rsidRPr="001B6E24" w:rsidRDefault="00F50AC6"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Katharina von Alexandrien</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Selbstbewusste Gelehrte</w:t>
      </w:r>
      <w:r w:rsidR="0047584D" w:rsidRPr="001B6E24">
        <w:rPr>
          <w:rFonts w:ascii="Swift Com Light" w:hAnsi="Swift Com Light"/>
          <w:sz w:val="20"/>
          <w:szCs w:val="20"/>
          <w:lang w:val="de-DE"/>
        </w:rPr>
        <w:br/>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GEDENKTAG</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25. November</w:t>
      </w:r>
      <w:r w:rsidR="0047584D" w:rsidRPr="001B6E24">
        <w:rPr>
          <w:rFonts w:ascii="Swift Com Light" w:hAnsi="Swift Com Light"/>
          <w:sz w:val="20"/>
          <w:szCs w:val="20"/>
          <w:lang w:val="de-DE"/>
        </w:rPr>
        <w:br/>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Wetterregel</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Wie das Wetter an Sankt Kathrein, wird es den ganzen Winter sein!</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Ist an Kathrein das Wetter matt,</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kommt i</w:t>
      </w:r>
      <w:r w:rsidR="0047584D" w:rsidRPr="001B6E24">
        <w:rPr>
          <w:rFonts w:ascii="Swift Com Light" w:hAnsi="Swift Com Light"/>
          <w:sz w:val="20"/>
          <w:szCs w:val="20"/>
          <w:lang w:val="de-DE"/>
        </w:rPr>
        <w:t>m Frühjahr spät das grüne Blatt</w:t>
      </w:r>
      <w:r w:rsidRPr="001B6E24">
        <w:rPr>
          <w:rFonts w:ascii="Swift Com Light" w:hAnsi="Swift Com Light"/>
          <w:sz w:val="20"/>
          <w:szCs w:val="20"/>
          <w:lang w:val="de-DE"/>
        </w:rPr>
        <w:t>!</w:t>
      </w:r>
      <w:r w:rsidR="0047584D" w:rsidRPr="001B6E24">
        <w:rPr>
          <w:rFonts w:ascii="Swift Com Light" w:hAnsi="Swift Com Light"/>
          <w:sz w:val="20"/>
          <w:szCs w:val="20"/>
          <w:lang w:val="de-DE"/>
        </w:rPr>
        <w:br/>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LEGENDE</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Katharina war eine reiche und schöne Königstochter mit einem Herz für die verfolgten Christen. Sie zeichnete sich durch eine große rhetorische Begabung aus, durch die sie alle mit ihr konfrontierten Gelehrten überzeugte und zum Christentum bekennen ließ. Sie war zahllosen und grausamen Martyrien ausgesetzt und wurde immer wieder geheilt, wie etwa von Engeln, die ihr im Kerker im hellen Lichtschein die Wunden pflegten. Einmal sollte ein kaiserliches Räderwerk, bespickt mit vielen kleinen Sägen und Nägeln, ihren Leib zerstören, doch Engel zerschlugen mit einem Blitz das Foltergerät. Am Ende wurde Katharina mit einem Schwert enthauptet und ihr Leichnam von Engeln auf den Berg Sinai entführt.</w:t>
      </w:r>
    </w:p>
    <w:p w:rsidR="00F50AC6" w:rsidRPr="001B6E24" w:rsidRDefault="0047584D" w:rsidP="0047584D">
      <w:pPr>
        <w:rPr>
          <w:rFonts w:ascii="Swift Com Light" w:hAnsi="Swift Com Light"/>
          <w:sz w:val="20"/>
          <w:szCs w:val="20"/>
          <w:lang w:val="de-DE"/>
        </w:rPr>
      </w:pPr>
      <w:r w:rsidRPr="001B6E24">
        <w:rPr>
          <w:rFonts w:ascii="Swift Com Light" w:hAnsi="Swift Com Light"/>
          <w:sz w:val="20"/>
          <w:szCs w:val="20"/>
          <w:lang w:val="de-DE"/>
        </w:rPr>
        <w:br/>
      </w:r>
      <w:r w:rsidR="00F50AC6" w:rsidRPr="001B6E24">
        <w:rPr>
          <w:rFonts w:ascii="Swift Com Light" w:hAnsi="Swift Com Light"/>
          <w:sz w:val="20"/>
          <w:szCs w:val="20"/>
          <w:lang w:val="de-DE"/>
        </w:rPr>
        <w:t>PATRONIN</w:t>
      </w:r>
    </w:p>
    <w:p w:rsidR="0050404E"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der Mädchen, Jungfrauen, Mägde, Nonnen, Heiratswilligen, Ehefrauen;</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angerufen von Schwangeren, stillenden Müttern und Ammen; Patronin</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der Ritter, Philosophen, Theologen, Gelehrten, Lehrer, Studenten, Redner,</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Advokaten und Bibliothekare, der Hochschulen, Bibliotheken,</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Krankenhäuser, der Wagner, Scherenschleifer, Müller, Töpfer, Gerber,</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 xml:space="preserve">Spinner, Tuchhändler, Seiler, Schiffer, </w:t>
      </w:r>
      <w:r w:rsidRPr="001B6E24">
        <w:rPr>
          <w:rFonts w:ascii="Swift Com Light" w:hAnsi="Swift Com Light"/>
          <w:sz w:val="20"/>
          <w:szCs w:val="20"/>
          <w:lang w:val="de-DE"/>
        </w:rPr>
        <w:lastRenderedPageBreak/>
        <w:t>Buchdrucker, Schuhmacher,</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Frisöre; angerufen bei Migräne, Kopfschmerzen, Krankheiten der</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Zunge sowie von Stotternden, Stummen und für die Auffindung von Ertrunkenen</w:t>
      </w:r>
      <w:r w:rsidR="0047584D" w:rsidRPr="001B6E24">
        <w:rPr>
          <w:rFonts w:ascii="Swift Com Light" w:hAnsi="Swift Com Light"/>
          <w:sz w:val="20"/>
          <w:szCs w:val="20"/>
          <w:lang w:val="de-DE"/>
        </w:rPr>
        <w:br/>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Attribute</w:t>
      </w:r>
    </w:p>
    <w:p w:rsidR="00F50AC6" w:rsidRDefault="00F50AC6" w:rsidP="0047584D">
      <w:pPr>
        <w:rPr>
          <w:rFonts w:ascii="Swift Com Light" w:hAnsi="Swift Com Light"/>
          <w:sz w:val="20"/>
          <w:szCs w:val="20"/>
          <w:lang w:val="de-DE"/>
        </w:rPr>
      </w:pPr>
      <w:r w:rsidRPr="001B6E24">
        <w:rPr>
          <w:rFonts w:ascii="Swift Com Light" w:hAnsi="Swift Com Light"/>
          <w:sz w:val="20"/>
          <w:szCs w:val="20"/>
          <w:lang w:val="de-DE"/>
        </w:rPr>
        <w:t xml:space="preserve">Darstellung als vornehme junge </w:t>
      </w:r>
      <w:r w:rsidR="0064289F" w:rsidRPr="001B6E24">
        <w:rPr>
          <w:rFonts w:ascii="Swift Com Light" w:hAnsi="Swift Com Light"/>
          <w:sz w:val="20"/>
          <w:szCs w:val="20"/>
          <w:lang w:val="de-DE"/>
        </w:rPr>
        <w:t>Dame mi</w:t>
      </w:r>
      <w:r w:rsidR="00084AC1" w:rsidRPr="001B6E24">
        <w:rPr>
          <w:rFonts w:ascii="Swift Com Light" w:hAnsi="Swift Com Light"/>
          <w:sz w:val="20"/>
          <w:szCs w:val="20"/>
          <w:lang w:val="de-DE"/>
        </w:rPr>
        <w:t>t zerbrochenem Rad und</w:t>
      </w:r>
      <w:r w:rsidR="0064289F" w:rsidRPr="001B6E24">
        <w:rPr>
          <w:rFonts w:ascii="Swift Com Light" w:hAnsi="Swift Com Light"/>
          <w:sz w:val="20"/>
          <w:szCs w:val="20"/>
          <w:lang w:val="de-DE"/>
        </w:rPr>
        <w:t>/</w:t>
      </w:r>
      <w:r w:rsidRPr="001B6E24">
        <w:rPr>
          <w:rFonts w:ascii="Swift Com Light" w:hAnsi="Swift Com Light"/>
          <w:sz w:val="20"/>
          <w:szCs w:val="20"/>
          <w:lang w:val="de-DE"/>
        </w:rPr>
        <w:t>oder</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Schwert, Palmzweig, Buch, Krone, Ring (Symbol für mystische Vermählung</w:t>
      </w:r>
      <w:r w:rsidR="0064289F" w:rsidRPr="001B6E24">
        <w:rPr>
          <w:rFonts w:ascii="Swift Com Light" w:hAnsi="Swift Com Light"/>
          <w:sz w:val="20"/>
          <w:szCs w:val="20"/>
          <w:lang w:val="de-DE"/>
        </w:rPr>
        <w:t xml:space="preserve"> </w:t>
      </w:r>
      <w:r w:rsidRPr="001B6E24">
        <w:rPr>
          <w:rFonts w:ascii="Swift Com Light" w:hAnsi="Swift Com Light"/>
          <w:sz w:val="20"/>
          <w:szCs w:val="20"/>
          <w:lang w:val="de-DE"/>
        </w:rPr>
        <w:t>mit Christus)</w:t>
      </w:r>
    </w:p>
    <w:p w:rsidR="00CE7B4B" w:rsidRPr="001B6E24" w:rsidRDefault="00CE7B4B" w:rsidP="00CE7B4B">
      <w:pPr>
        <w:spacing w:after="240"/>
        <w:rPr>
          <w:rFonts w:ascii="Swift Com Light" w:hAnsi="Swift Com Light"/>
          <w:sz w:val="20"/>
          <w:szCs w:val="20"/>
          <w:lang w:val="de-DE"/>
        </w:rPr>
      </w:pPr>
    </w:p>
    <w:p w:rsidR="00F50AC6" w:rsidRPr="001B6E24" w:rsidRDefault="008B330C" w:rsidP="00421B8E">
      <w:pPr>
        <w:spacing w:before="80"/>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73600" behindDoc="0" locked="0" layoutInCell="1" allowOverlap="1" wp14:anchorId="7D4AC138" wp14:editId="37E36C0B">
                <wp:simplePos x="0" y="0"/>
                <wp:positionH relativeFrom="column">
                  <wp:posOffset>1721168</wp:posOffset>
                </wp:positionH>
                <wp:positionV relativeFrom="paragraph">
                  <wp:posOffset>2254567</wp:posOffset>
                </wp:positionV>
                <wp:extent cx="914400" cy="255907"/>
                <wp:effectExtent l="0" t="2223" r="0" b="0"/>
                <wp:wrapNone/>
                <wp:docPr id="30" name="Textfeld 30"/>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30" o:spid="_x0000_s1033" type="#_x0000_t202" style="position:absolute;margin-left:135.55pt;margin-top:177.5pt;width:1in;height:20.15pt;rotation:-90;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arbara_Bartholoma╠êberg Pfarrkirche_B00017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421B8E">
      <w:pPr>
        <w:spacing w:before="80"/>
        <w:rPr>
          <w:rFonts w:ascii="Swift Com Light" w:hAnsi="Swift Com Light"/>
          <w:sz w:val="20"/>
          <w:szCs w:val="20"/>
          <w:lang w:val="de-DE"/>
        </w:rPr>
      </w:pPr>
    </w:p>
    <w:p w:rsidR="00F50AC6" w:rsidRPr="001B6E24" w:rsidRDefault="00F50AC6"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Barbara</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Selbstbewusste junge Frau</w:t>
      </w:r>
    </w:p>
    <w:p w:rsidR="0047584D" w:rsidRPr="001B6E24" w:rsidRDefault="0047584D"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GEDENKTAG</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4. Dezember</w:t>
      </w:r>
    </w:p>
    <w:p w:rsidR="0047584D" w:rsidRPr="001B6E24" w:rsidRDefault="0047584D" w:rsidP="0047584D">
      <w:pPr>
        <w:rPr>
          <w:rFonts w:ascii="Swift Com Light" w:hAnsi="Swift Com Light"/>
          <w:sz w:val="20"/>
          <w:szCs w:val="20"/>
          <w:lang w:val="de-DE"/>
        </w:rPr>
      </w:pPr>
    </w:p>
    <w:p w:rsidR="00F50AC6" w:rsidRPr="001B6E24" w:rsidRDefault="0047584D" w:rsidP="0047584D">
      <w:pPr>
        <w:rPr>
          <w:rFonts w:ascii="Swift Com Light" w:hAnsi="Swift Com Light"/>
          <w:sz w:val="20"/>
          <w:szCs w:val="20"/>
          <w:lang w:val="de-DE"/>
        </w:rPr>
      </w:pPr>
      <w:r w:rsidRPr="001B6E24">
        <w:rPr>
          <w:rFonts w:ascii="Swift Com Light" w:hAnsi="Swift Com Light"/>
          <w:sz w:val="20"/>
          <w:szCs w:val="20"/>
          <w:lang w:val="de-DE"/>
        </w:rPr>
        <w:t>Wetterrege</w:t>
      </w:r>
      <w:r w:rsidR="00F50AC6" w:rsidRPr="001B6E24">
        <w:rPr>
          <w:rFonts w:ascii="Swift Com Light" w:hAnsi="Swift Com Light"/>
          <w:sz w:val="20"/>
          <w:szCs w:val="20"/>
          <w:lang w:val="de-DE"/>
        </w:rPr>
        <w:t>l</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Nach Barbara geht’s frosten an, komm</w:t>
      </w:r>
      <w:r w:rsidR="0047584D" w:rsidRPr="001B6E24">
        <w:rPr>
          <w:rFonts w:ascii="Swift Com Light" w:hAnsi="Swift Com Light"/>
          <w:sz w:val="20"/>
          <w:szCs w:val="20"/>
          <w:lang w:val="de-DE"/>
        </w:rPr>
        <w:t>t’s früher, ist nicht wohlgetan</w:t>
      </w:r>
      <w:r w:rsidRPr="001B6E24">
        <w:rPr>
          <w:rFonts w:ascii="Swift Com Light" w:hAnsi="Swift Com Light"/>
          <w:sz w:val="20"/>
          <w:szCs w:val="20"/>
          <w:lang w:val="de-DE"/>
        </w:rPr>
        <w:t>!</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Geht Barbara im Kle</w:t>
      </w:r>
      <w:r w:rsidR="0047584D" w:rsidRPr="001B6E24">
        <w:rPr>
          <w:rFonts w:ascii="Swift Com Light" w:hAnsi="Swift Com Light"/>
          <w:sz w:val="20"/>
          <w:szCs w:val="20"/>
          <w:lang w:val="de-DE"/>
        </w:rPr>
        <w:t>e, kommt’s Christkind im Schnee</w:t>
      </w:r>
      <w:r w:rsidRPr="001B6E24">
        <w:rPr>
          <w:rFonts w:ascii="Swift Com Light" w:hAnsi="Swift Com Light"/>
          <w:sz w:val="20"/>
          <w:szCs w:val="20"/>
          <w:lang w:val="de-DE"/>
        </w:rPr>
        <w:t>!</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Barbara im weißen K</w:t>
      </w:r>
      <w:r w:rsidR="0047584D" w:rsidRPr="001B6E24">
        <w:rPr>
          <w:rFonts w:ascii="Swift Com Light" w:hAnsi="Swift Com Light"/>
          <w:sz w:val="20"/>
          <w:szCs w:val="20"/>
          <w:lang w:val="de-DE"/>
        </w:rPr>
        <w:t>leid, verkündet gute Sommerzeit</w:t>
      </w:r>
      <w:r w:rsidRPr="001B6E24">
        <w:rPr>
          <w:rFonts w:ascii="Swift Com Light" w:hAnsi="Swift Com Light"/>
          <w:sz w:val="20"/>
          <w:szCs w:val="20"/>
          <w:lang w:val="de-DE"/>
        </w:rPr>
        <w:t>!</w:t>
      </w:r>
    </w:p>
    <w:p w:rsidR="0047584D" w:rsidRPr="001B6E24" w:rsidRDefault="0047584D"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LEGENDE</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Die Heilige gehört zu jenen frühchristlichen Frauen, die ob ihrer Schönheit begehrt wurden, die aber als Christinnen standhaft blieben und</w:t>
      </w:r>
      <w:r w:rsidR="00084AC1" w:rsidRPr="001B6E24">
        <w:rPr>
          <w:rFonts w:ascii="Swift Com Light" w:hAnsi="Swift Com Light"/>
          <w:sz w:val="20"/>
          <w:szCs w:val="20"/>
          <w:lang w:val="de-DE"/>
        </w:rPr>
        <w:t xml:space="preserve"> d</w:t>
      </w:r>
      <w:r w:rsidRPr="001B6E24">
        <w:rPr>
          <w:rFonts w:ascii="Swift Com Light" w:hAnsi="Swift Com Light"/>
          <w:sz w:val="20"/>
          <w:szCs w:val="20"/>
          <w:lang w:val="de-DE"/>
        </w:rPr>
        <w:t>adurch grausamste Martyrien erleiden mussten. Ihr eifersüchtiger Vater</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hatte sie wohl einem reichen Mann versprochen und sperrte sie in seiner Abwesenheit in einen Turm. Sie ließ sich taufen und baute</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heimlich ein drittes Fenster als Zeichen der Dreifaltigkeit und ihres Glaubens in den Turm ein. Auf der F</w:t>
      </w:r>
      <w:r w:rsidR="00084AC1" w:rsidRPr="001B6E24">
        <w:rPr>
          <w:rFonts w:ascii="Swift Com Light" w:hAnsi="Swift Com Light"/>
          <w:sz w:val="20"/>
          <w:szCs w:val="20"/>
          <w:lang w:val="de-DE"/>
        </w:rPr>
        <w:t>lucht vor ihrem wütenden Vater ö</w:t>
      </w:r>
      <w:r w:rsidRPr="001B6E24">
        <w:rPr>
          <w:rFonts w:ascii="Swift Com Light" w:hAnsi="Swift Com Light"/>
          <w:sz w:val="20"/>
          <w:szCs w:val="20"/>
          <w:lang w:val="de-DE"/>
        </w:rPr>
        <w:t>ffnete sich ihr ein rettender Felsspalt. Viele weitere Martyrien überstand sie schadlos, im Gegenteil</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oft traf das Unheil ihre Verfolger.</w:t>
      </w:r>
    </w:p>
    <w:p w:rsidR="00084AC1" w:rsidRPr="001B6E24" w:rsidRDefault="00084AC1"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PATRONIN</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lastRenderedPageBreak/>
        <w:t>des Bergbaus, der Bergleute und Geologen, der Artillerie, der Waffenschmiede,</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der Sprengmeister, der Feuerwehrleute, der Türme und Festungsbauten,</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der Architekten, Maurer, Steinhauer, Zimmerleute und</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Dachdecker sowie fast aller alten Handwerksberufe; angerufen von jungen</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Frauen in persönlichen Nöten, von Sterbenden (für eine gute Sterbestunde),</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von Gefangenen und bei Gewitter, Feuersgefahren, Fieber</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und in Pestzeiten</w:t>
      </w:r>
    </w:p>
    <w:p w:rsidR="0047584D" w:rsidRPr="001B6E24" w:rsidRDefault="0047584D"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Attribute</w:t>
      </w:r>
    </w:p>
    <w:p w:rsidR="009E143C" w:rsidRDefault="00F50AC6" w:rsidP="0047584D">
      <w:pPr>
        <w:rPr>
          <w:rFonts w:ascii="Swift Com Light" w:hAnsi="Swift Com Light"/>
          <w:sz w:val="20"/>
          <w:szCs w:val="20"/>
          <w:lang w:val="de-DE"/>
        </w:rPr>
      </w:pPr>
      <w:r w:rsidRPr="001B6E24">
        <w:rPr>
          <w:rFonts w:ascii="Swift Com Light" w:hAnsi="Swift Com Light"/>
          <w:sz w:val="20"/>
          <w:szCs w:val="20"/>
          <w:lang w:val="de-DE"/>
        </w:rPr>
        <w:t>Darstellung als vornehme junge Dame mit einem Turm mit drei Fenstern,</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Kelch und Hostie, Palmzweig und Krone (Märtyrerzeichen)</w:t>
      </w:r>
    </w:p>
    <w:p w:rsidR="00CE7B4B" w:rsidRPr="001B6E24" w:rsidRDefault="00CE7B4B" w:rsidP="00CE7B4B">
      <w:pPr>
        <w:spacing w:after="240"/>
        <w:rPr>
          <w:rFonts w:ascii="Swift Com Light" w:hAnsi="Swift Com Light"/>
          <w:sz w:val="20"/>
          <w:szCs w:val="20"/>
          <w:lang w:val="de-DE"/>
        </w:rPr>
      </w:pPr>
    </w:p>
    <w:p w:rsidR="009E143C" w:rsidRPr="001B6E24" w:rsidRDefault="009E143C" w:rsidP="0047584D">
      <w:pPr>
        <w:rPr>
          <w:rFonts w:ascii="Swift Com Light" w:hAnsi="Swift Com Light"/>
          <w:sz w:val="20"/>
          <w:szCs w:val="20"/>
          <w:lang w:val="de-DE"/>
        </w:rPr>
      </w:pPr>
    </w:p>
    <w:p w:rsidR="0064289F" w:rsidRPr="001B6E24" w:rsidRDefault="008B330C" w:rsidP="0047584D">
      <w:pPr>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75648" behindDoc="0" locked="0" layoutInCell="1" allowOverlap="1" wp14:anchorId="7D4AC138" wp14:editId="37E36C0B">
                <wp:simplePos x="0" y="0"/>
                <wp:positionH relativeFrom="column">
                  <wp:posOffset>1724978</wp:posOffset>
                </wp:positionH>
                <wp:positionV relativeFrom="paragraph">
                  <wp:posOffset>2260282</wp:posOffset>
                </wp:positionV>
                <wp:extent cx="914400" cy="255907"/>
                <wp:effectExtent l="0" t="2223" r="0" b="0"/>
                <wp:wrapNone/>
                <wp:docPr id="31" name="Textfeld 31"/>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31" o:spid="_x0000_s1034" type="#_x0000_t202" style="position:absolute;margin-left:135.85pt;margin-top:177.95pt;width:1in;height:20.15pt;rotation:-90;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rgaretha_Bartholoma╠êberg Pfarrkirche_B00017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47584D">
      <w:pPr>
        <w:rPr>
          <w:rFonts w:ascii="Swift Com Light" w:hAnsi="Swift Com Light"/>
          <w:sz w:val="20"/>
          <w:szCs w:val="20"/>
          <w:lang w:val="de-DE"/>
        </w:rPr>
      </w:pPr>
    </w:p>
    <w:p w:rsidR="00F50AC6" w:rsidRPr="001B6E24" w:rsidRDefault="00F50AC6"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Margareta von Antiochien</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Selbstbewusste junge Frau</w:t>
      </w:r>
    </w:p>
    <w:p w:rsidR="0047584D" w:rsidRPr="001B6E24" w:rsidRDefault="0047584D"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GEDENKTAG</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20. Juli</w:t>
      </w:r>
    </w:p>
    <w:p w:rsidR="0047584D" w:rsidRPr="001B6E24" w:rsidRDefault="0047584D"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Wetterregel</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An Margareten Regen, bringt Heu und Nüssen keinen Segen!</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Regen am Margarete</w:t>
      </w:r>
      <w:r w:rsidR="0047584D" w:rsidRPr="001B6E24">
        <w:rPr>
          <w:rFonts w:ascii="Swift Com Light" w:hAnsi="Swift Com Light"/>
          <w:sz w:val="20"/>
          <w:szCs w:val="20"/>
          <w:lang w:val="de-DE"/>
        </w:rPr>
        <w:t>ntag, sagt dem Hunger guten Tag</w:t>
      </w:r>
      <w:r w:rsidRPr="001B6E24">
        <w:rPr>
          <w:rFonts w:ascii="Swift Com Light" w:hAnsi="Swift Com Light"/>
          <w:sz w:val="20"/>
          <w:szCs w:val="20"/>
          <w:lang w:val="de-DE"/>
        </w:rPr>
        <w:t>!</w:t>
      </w:r>
      <w:r w:rsidR="0047584D" w:rsidRPr="001B6E24">
        <w:rPr>
          <w:rFonts w:ascii="Swift Com Light" w:hAnsi="Swift Com Light"/>
          <w:sz w:val="20"/>
          <w:szCs w:val="20"/>
          <w:lang w:val="de-DE"/>
        </w:rPr>
        <w:br/>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LEGENDE</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Die bildhübsche Tochter eines heidnischen Priesters adeliger Herkunft</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wird von ihrer Amme, deren Schafe die Heilige in jungen Jahren hütete,</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christlich erzogen. Um sie von ihrem Glauben abzubringen, wird sie zahllosen</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grausamen Martyrien unterzogen. Im Kerker erschien ihr der</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Teufel</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in Gestalt eines Drachen, den sie mit dem Kreuzzeichen bändigte.</w:t>
      </w:r>
    </w:p>
    <w:p w:rsidR="0047584D" w:rsidRPr="001B6E24" w:rsidRDefault="0047584D"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PATRONIN</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lastRenderedPageBreak/>
        <w:t>der jungen Frauen, Gebärenden, Ammen und auch der Bauern und</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Hirten;</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angerufen bei Kinderwunsch, Unfruchtbarkeit, Unterleibsbeschwerden</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und schweren Geburten, als Wundheilige und bei</w:t>
      </w:r>
      <w:r w:rsidR="0047584D" w:rsidRPr="001B6E24">
        <w:rPr>
          <w:rFonts w:ascii="Swift Com Light" w:hAnsi="Swift Com Light"/>
          <w:sz w:val="20"/>
          <w:szCs w:val="20"/>
          <w:lang w:val="de-DE"/>
        </w:rPr>
        <w:t xml:space="preserve"> </w:t>
      </w:r>
      <w:r w:rsidRPr="001B6E24">
        <w:rPr>
          <w:rFonts w:ascii="Swift Com Light" w:hAnsi="Swift Com Light"/>
          <w:sz w:val="20"/>
          <w:szCs w:val="20"/>
          <w:lang w:val="de-DE"/>
        </w:rPr>
        <w:t>Gesichtskrankheiten</w:t>
      </w:r>
    </w:p>
    <w:p w:rsidR="0047584D" w:rsidRPr="001B6E24" w:rsidRDefault="0047584D" w:rsidP="0047584D">
      <w:pPr>
        <w:rPr>
          <w:rFonts w:ascii="Swift Com Light" w:hAnsi="Swift Com Light"/>
          <w:sz w:val="20"/>
          <w:szCs w:val="20"/>
          <w:lang w:val="de-DE"/>
        </w:rPr>
      </w:pP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Attribute</w:t>
      </w:r>
    </w:p>
    <w:p w:rsidR="00F50AC6" w:rsidRPr="001B6E24" w:rsidRDefault="00F50AC6" w:rsidP="0047584D">
      <w:pPr>
        <w:rPr>
          <w:rFonts w:ascii="Swift Com Light" w:hAnsi="Swift Com Light"/>
          <w:sz w:val="20"/>
          <w:szCs w:val="20"/>
          <w:lang w:val="de-DE"/>
        </w:rPr>
      </w:pPr>
      <w:r w:rsidRPr="001B6E24">
        <w:rPr>
          <w:rFonts w:ascii="Swift Com Light" w:hAnsi="Swift Com Light"/>
          <w:sz w:val="20"/>
          <w:szCs w:val="20"/>
          <w:lang w:val="de-DE"/>
        </w:rPr>
        <w:t>Darstellung als vornehme junge Frau und Märtyrerin mit dem besiegten</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Drachen, den sie an der Kette hält oder auf den sie tritt; kleines Kreuz,</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Märtyrerkrone, Perlendiadem, Fackel und Kamm (Marterwerkzeuge)</w:t>
      </w:r>
    </w:p>
    <w:p w:rsidR="0064289F" w:rsidRPr="001B6E24" w:rsidRDefault="0064289F" w:rsidP="00CE7B4B">
      <w:pPr>
        <w:spacing w:after="240"/>
        <w:rPr>
          <w:rFonts w:ascii="Swift Com Light" w:hAnsi="Swift Com Light"/>
          <w:sz w:val="20"/>
          <w:szCs w:val="20"/>
          <w:lang w:val="de-DE"/>
        </w:rPr>
      </w:pPr>
    </w:p>
    <w:p w:rsidR="0064289F" w:rsidRPr="001B6E24" w:rsidRDefault="008B330C" w:rsidP="00AA2C3B">
      <w:pPr>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77696" behindDoc="0" locked="0" layoutInCell="1" allowOverlap="1" wp14:anchorId="7D4AC138" wp14:editId="37E36C0B">
                <wp:simplePos x="0" y="0"/>
                <wp:positionH relativeFrom="column">
                  <wp:posOffset>1728026</wp:posOffset>
                </wp:positionH>
                <wp:positionV relativeFrom="paragraph">
                  <wp:posOffset>2280602</wp:posOffset>
                </wp:positionV>
                <wp:extent cx="914400" cy="255907"/>
                <wp:effectExtent l="0" t="1905" r="0" b="0"/>
                <wp:wrapNone/>
                <wp:docPr id="32" name="Textfeld 32"/>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32" o:spid="_x0000_s1035" type="#_x0000_t202" style="position:absolute;margin-left:136.05pt;margin-top:179.55pt;width:1in;height:20.15pt;rotation:-90;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org_Bartholoma╠êberg Pfarrkirche_B000176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r w:rsidRPr="001B6E24">
        <w:rPr>
          <w:rFonts w:ascii="Swift Com Light" w:hAnsi="Swift Com Light"/>
          <w:sz w:val="20"/>
          <w:szCs w:val="20"/>
          <w:lang w:val="de-DE"/>
        </w:rPr>
        <w:t xml:space="preserve">  </w:t>
      </w:r>
    </w:p>
    <w:p w:rsidR="0064289F" w:rsidRPr="001B6E24" w:rsidRDefault="0064289F" w:rsidP="00AA2C3B">
      <w:pPr>
        <w:rPr>
          <w:rFonts w:ascii="Swift Com Light" w:hAnsi="Swift Com Light"/>
          <w:sz w:val="20"/>
          <w:szCs w:val="20"/>
          <w:lang w:val="de-DE"/>
        </w:rPr>
      </w:pPr>
    </w:p>
    <w:p w:rsidR="00F50AC6" w:rsidRPr="001B6E24" w:rsidRDefault="00F50AC6"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Georg</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Held, Ritter</w:t>
      </w:r>
      <w:r w:rsidR="00AA2C3B" w:rsidRPr="001B6E24">
        <w:rPr>
          <w:rFonts w:ascii="Swift Com Light" w:hAnsi="Swift Com Light"/>
          <w:sz w:val="20"/>
          <w:szCs w:val="20"/>
          <w:lang w:val="de-DE"/>
        </w:rPr>
        <w:br/>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GEDENKTAG</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23. April</w:t>
      </w:r>
      <w:r w:rsidR="00AA2C3B" w:rsidRPr="001B6E24">
        <w:rPr>
          <w:rFonts w:ascii="Swift Com Light" w:hAnsi="Swift Com Light"/>
          <w:sz w:val="20"/>
          <w:szCs w:val="20"/>
          <w:lang w:val="de-DE"/>
        </w:rPr>
        <w:br/>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Wetterregel</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Sind die Reben an Georgi noch bli</w:t>
      </w:r>
      <w:r w:rsidR="00AA2C3B" w:rsidRPr="001B6E24">
        <w:rPr>
          <w:rFonts w:ascii="Swift Com Light" w:hAnsi="Swift Com Light"/>
          <w:sz w:val="20"/>
          <w:szCs w:val="20"/>
          <w:lang w:val="de-DE"/>
        </w:rPr>
        <w:t>nd, so freut sich Mann und Kind</w:t>
      </w:r>
      <w:r w:rsidRPr="001B6E24">
        <w:rPr>
          <w:rFonts w:ascii="Swift Com Light" w:hAnsi="Swift Com Light"/>
          <w:sz w:val="20"/>
          <w:szCs w:val="20"/>
          <w:lang w:val="de-DE"/>
        </w:rPr>
        <w:t>!</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Zu Georg soll sich’s Korn so re</w:t>
      </w:r>
      <w:r w:rsidR="00E25988" w:rsidRPr="001B6E24">
        <w:rPr>
          <w:rFonts w:ascii="Swift Com Light" w:hAnsi="Swift Com Light"/>
          <w:sz w:val="20"/>
          <w:szCs w:val="20"/>
          <w:lang w:val="de-DE"/>
        </w:rPr>
        <w:t xml:space="preserve">cken, dass sich eine Krähe kann </w:t>
      </w:r>
      <w:r w:rsidRPr="001B6E24">
        <w:rPr>
          <w:rFonts w:ascii="Swift Com Light" w:hAnsi="Swift Com Light"/>
          <w:sz w:val="20"/>
          <w:szCs w:val="20"/>
          <w:lang w:val="de-DE"/>
        </w:rPr>
        <w:t>verstecken!</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 xml:space="preserve">Regnet’s am Georgitag, </w:t>
      </w:r>
      <w:r w:rsidR="00AA2C3B" w:rsidRPr="001B6E24">
        <w:rPr>
          <w:rFonts w:ascii="Swift Com Light" w:hAnsi="Swift Com Light"/>
          <w:sz w:val="20"/>
          <w:szCs w:val="20"/>
          <w:lang w:val="de-DE"/>
        </w:rPr>
        <w:t>währt noch lang des Segens Plag</w:t>
      </w:r>
      <w:r w:rsidRPr="001B6E24">
        <w:rPr>
          <w:rFonts w:ascii="Swift Com Light" w:hAnsi="Swift Com Light"/>
          <w:sz w:val="20"/>
          <w:szCs w:val="20"/>
          <w:lang w:val="de-DE"/>
        </w:rPr>
        <w:t>!</w:t>
      </w:r>
      <w:r w:rsidR="00AA2C3B" w:rsidRPr="001B6E24">
        <w:rPr>
          <w:rFonts w:ascii="Swift Com Light" w:hAnsi="Swift Com Light"/>
          <w:sz w:val="20"/>
          <w:szCs w:val="20"/>
          <w:lang w:val="de-DE"/>
        </w:rPr>
        <w:br/>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LEGENDE</w:t>
      </w:r>
    </w:p>
    <w:p w:rsidR="00AA2C3B"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Die Legenda aurea des Jacobus de Voragine berichtet von einer großen</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Stadt</w:t>
      </w:r>
      <w:r w:rsidR="00AA2C3B" w:rsidRPr="001B6E24">
        <w:rPr>
          <w:rFonts w:ascii="Swift Com Light" w:hAnsi="Swift Com Light"/>
          <w:sz w:val="20"/>
          <w:szCs w:val="20"/>
          <w:lang w:val="de-DE"/>
        </w:rPr>
        <w:t xml:space="preserve"> in der Nähe eines Sees, in dem</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ein Drache wohnte. Um den wütenden</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 xml:space="preserve">Drachen zu besänftigen, opferten </w:t>
      </w:r>
      <w:r w:rsidR="00E25988" w:rsidRPr="001B6E24">
        <w:rPr>
          <w:rFonts w:ascii="Swift Com Light" w:hAnsi="Swift Com Light"/>
          <w:sz w:val="20"/>
          <w:szCs w:val="20"/>
          <w:lang w:val="de-DE"/>
        </w:rPr>
        <w:t xml:space="preserve">die Bewohner Jahr für Jahr zwei </w:t>
      </w:r>
      <w:r w:rsidRPr="001B6E24">
        <w:rPr>
          <w:rFonts w:ascii="Swift Com Light" w:hAnsi="Swift Com Light"/>
          <w:sz w:val="20"/>
          <w:szCs w:val="20"/>
          <w:lang w:val="de-DE"/>
        </w:rPr>
        <w:t>Schafe und dann auch junge Menschen. Als dann eines Tages das Los auf die Königstochter fiel, stand ihr unvermittelt der heilige Georg zur</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Seite. Der Ritter verwundete im Zeichen des Kreuzes den Drachen</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mit seiner Lanze. Die Königstochter führte daraufhin das Ungetüm am</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Bande eines Gürtels in die Stadt.</w:t>
      </w:r>
    </w:p>
    <w:p w:rsidR="00A54515" w:rsidRPr="001B6E24" w:rsidRDefault="00A54515" w:rsidP="00AA2C3B">
      <w:pPr>
        <w:rPr>
          <w:rFonts w:ascii="Swift Com Light" w:hAnsi="Swift Com Light"/>
          <w:sz w:val="20"/>
          <w:szCs w:val="20"/>
          <w:lang w:val="de-DE"/>
        </w:rPr>
      </w:pP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lastRenderedPageBreak/>
        <w:t>PATRON</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der Kreuzfahrer, Soldaten, Reiter und Pfadfinder, Bergleute, Schmiede,</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Waffenschmiede, Böttcher und Sattler, Artisten, Wanderer und Gefangenen,</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der Spitäler und Siechenhäuser, der Pferde und des Viehs;</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angerufen bei Kriegsgefahr, Schlangenbissen, Fieber, Pest, Lepra und</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Syphilis sowie für gutes Wetter</w:t>
      </w:r>
    </w:p>
    <w:p w:rsidR="00AA2C3B" w:rsidRPr="001B6E24" w:rsidRDefault="00AA2C3B" w:rsidP="00AA2C3B">
      <w:pPr>
        <w:rPr>
          <w:rFonts w:ascii="Swift Com Light" w:hAnsi="Swift Com Light"/>
          <w:sz w:val="20"/>
          <w:szCs w:val="20"/>
          <w:lang w:val="de-DE"/>
        </w:rPr>
      </w:pP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Attribute</w:t>
      </w:r>
    </w:p>
    <w:p w:rsidR="00F50AC6"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Darstellung als Ritter auf dem Pferd, mit Lanze und Drachen</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beziehungsweise</w:t>
      </w:r>
    </w:p>
    <w:p w:rsidR="00AA2C3B" w:rsidRPr="001B6E24" w:rsidRDefault="00F50AC6" w:rsidP="00AA2C3B">
      <w:pPr>
        <w:rPr>
          <w:rFonts w:ascii="Swift Com Light" w:hAnsi="Swift Com Light"/>
          <w:sz w:val="20"/>
          <w:szCs w:val="20"/>
          <w:lang w:val="de-DE"/>
        </w:rPr>
      </w:pPr>
      <w:r w:rsidRPr="001B6E24">
        <w:rPr>
          <w:rFonts w:ascii="Swift Com Light" w:hAnsi="Swift Com Light"/>
          <w:sz w:val="20"/>
          <w:szCs w:val="20"/>
          <w:lang w:val="de-DE"/>
        </w:rPr>
        <w:t>den Drachen durchbohrend; Palmzweig als</w:t>
      </w:r>
      <w:r w:rsidR="00AA2C3B" w:rsidRPr="001B6E24">
        <w:rPr>
          <w:rFonts w:ascii="Swift Com Light" w:hAnsi="Swift Com Light"/>
          <w:sz w:val="20"/>
          <w:szCs w:val="20"/>
          <w:lang w:val="de-DE"/>
        </w:rPr>
        <w:t xml:space="preserve"> </w:t>
      </w:r>
      <w:r w:rsidRPr="001B6E24">
        <w:rPr>
          <w:rFonts w:ascii="Swift Com Light" w:hAnsi="Swift Com Light"/>
          <w:sz w:val="20"/>
          <w:szCs w:val="20"/>
          <w:lang w:val="de-DE"/>
        </w:rPr>
        <w:t>Märtyrersymbol</w:t>
      </w:r>
      <w:r w:rsidR="00AA2C3B" w:rsidRPr="001B6E24">
        <w:rPr>
          <w:rFonts w:ascii="Swift Com Light" w:hAnsi="Swift Com Light"/>
          <w:sz w:val="20"/>
          <w:szCs w:val="20"/>
          <w:lang w:val="de-DE"/>
        </w:rPr>
        <w:t xml:space="preserve"> </w:t>
      </w:r>
    </w:p>
    <w:p w:rsidR="00AA2C3B" w:rsidRPr="001B6E24" w:rsidRDefault="00AA2C3B" w:rsidP="00CE7B4B">
      <w:pPr>
        <w:spacing w:after="240"/>
        <w:rPr>
          <w:rFonts w:ascii="Swift Com Light" w:hAnsi="Swift Com Light"/>
          <w:sz w:val="20"/>
          <w:szCs w:val="20"/>
          <w:lang w:val="de-DE"/>
        </w:rPr>
      </w:pPr>
    </w:p>
    <w:p w:rsidR="009E143C" w:rsidRPr="001B6E24" w:rsidRDefault="008B330C" w:rsidP="00AA2C3B">
      <w:pPr>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79744" behindDoc="0" locked="0" layoutInCell="1" allowOverlap="1" wp14:anchorId="7D4AC138" wp14:editId="37E36C0B">
                <wp:simplePos x="0" y="0"/>
                <wp:positionH relativeFrom="column">
                  <wp:posOffset>1722438</wp:posOffset>
                </wp:positionH>
                <wp:positionV relativeFrom="paragraph">
                  <wp:posOffset>2271712</wp:posOffset>
                </wp:positionV>
                <wp:extent cx="914400" cy="255907"/>
                <wp:effectExtent l="0" t="2223" r="0" b="0"/>
                <wp:wrapNone/>
                <wp:docPr id="33" name="Textfeld 33"/>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33" o:spid="_x0000_s1036" type="#_x0000_t202" style="position:absolute;margin-left:135.65pt;margin-top:178.85pt;width:1in;height:20.15pt;rotation:-90;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ntaleon_Bartholoma╠êberg Pfarrkirche_B00017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A02FD3">
      <w:pPr>
        <w:rPr>
          <w:rFonts w:ascii="Swift Com Light" w:hAnsi="Swift Com Light"/>
          <w:sz w:val="20"/>
          <w:szCs w:val="20"/>
          <w:lang w:val="de-DE"/>
        </w:rPr>
      </w:pPr>
    </w:p>
    <w:p w:rsidR="0064289F" w:rsidRPr="001B6E24" w:rsidRDefault="00FF27CD"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Pantaleon</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Arzt</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GEDENKTAG</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27. Juli</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Wetterregel</w:t>
      </w:r>
    </w:p>
    <w:p w:rsidR="00A54515"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Pantaleon warm und trocken, macht den Bauern frohlocken!</w:t>
      </w:r>
      <w:r w:rsidR="00A54515" w:rsidRPr="001B6E24">
        <w:rPr>
          <w:rFonts w:ascii="Swift Com Light" w:hAnsi="Swift Com Light"/>
          <w:sz w:val="20"/>
          <w:szCs w:val="20"/>
          <w:lang w:val="de-DE"/>
        </w:rPr>
        <w:t xml:space="preserve"> </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Pantaleons Regen bringt keinen Segen!</w:t>
      </w:r>
      <w:r w:rsidR="00A02FD3" w:rsidRPr="001B6E24">
        <w:rPr>
          <w:rFonts w:ascii="Swift Com Light" w:hAnsi="Swift Com Light"/>
          <w:sz w:val="20"/>
          <w:szCs w:val="20"/>
          <w:lang w:val="de-DE"/>
        </w:rPr>
        <w:br/>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LEGENDE</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Pantaleon war Leibarzt des Kaisers Diokletian und erstaunte seine</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Umwelt</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mit wundersamen Heilungen und seiner sozialen Ader. Als sein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christlicher Glaube aufflog, wurde er zahlreichen Martyrien ausgesetzt.</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Unter anderem wurde er an einen Olivenbaum gebunden und späteren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Darstellungen zufolge nagelte man ihm die Hände auf den Kopf.</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PATRON</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lastRenderedPageBreak/>
        <w:t>der Stadt Köln, der Ärzte, Hebammen, Ammen, der Kranken; angerufen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bei Verlassenheit, Schwindsucht und Kopfschmerzen sowie bei</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Heuschreckenplagen</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und Viehkrankheiten</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Attribute</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Darstellung mit auf den Kopf genagelten Händen, weiters mit Nägeln,</w:t>
      </w:r>
    </w:p>
    <w:p w:rsidR="009E143C" w:rsidRDefault="00FF27CD" w:rsidP="00CE7B4B">
      <w:pPr>
        <w:rPr>
          <w:rFonts w:ascii="Swift Com Light" w:hAnsi="Swift Com Light"/>
          <w:sz w:val="20"/>
          <w:szCs w:val="20"/>
          <w:lang w:val="de-DE"/>
        </w:rPr>
      </w:pPr>
      <w:r w:rsidRPr="001B6E24">
        <w:rPr>
          <w:rFonts w:ascii="Swift Com Light" w:hAnsi="Swift Com Light"/>
          <w:sz w:val="20"/>
          <w:szCs w:val="20"/>
          <w:lang w:val="de-DE"/>
        </w:rPr>
        <w:t>Arzneifläschchen, Salbenbehältern und Heilpflanzen</w:t>
      </w:r>
    </w:p>
    <w:p w:rsidR="00CE7B4B" w:rsidRPr="001B6E24" w:rsidRDefault="00CE7B4B" w:rsidP="00CE7B4B">
      <w:pPr>
        <w:spacing w:after="240"/>
        <w:rPr>
          <w:rFonts w:ascii="Swift Com Light" w:hAnsi="Swift Com Light"/>
          <w:sz w:val="20"/>
          <w:szCs w:val="20"/>
          <w:lang w:val="de-DE"/>
        </w:rPr>
      </w:pPr>
    </w:p>
    <w:p w:rsidR="009E143C" w:rsidRPr="001B6E24" w:rsidRDefault="008B330C" w:rsidP="00421B8E">
      <w:pPr>
        <w:spacing w:before="80"/>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81792" behindDoc="0" locked="0" layoutInCell="1" allowOverlap="1" wp14:anchorId="7D4AC138" wp14:editId="37E36C0B">
                <wp:simplePos x="0" y="0"/>
                <wp:positionH relativeFrom="column">
                  <wp:posOffset>1723708</wp:posOffset>
                </wp:positionH>
                <wp:positionV relativeFrom="paragraph">
                  <wp:posOffset>2262822</wp:posOffset>
                </wp:positionV>
                <wp:extent cx="914400" cy="255907"/>
                <wp:effectExtent l="0" t="2223" r="0" b="0"/>
                <wp:wrapNone/>
                <wp:docPr id="34" name="Textfeld 34"/>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34" o:spid="_x0000_s1037" type="#_x0000_t202" style="position:absolute;margin-left:135.75pt;margin-top:178.15pt;width:1in;height:20.15pt;rotation:-90;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_Cyriacus_Bartholoma╠êberg Pfarrkirche_Cyriacus_B00017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FF27CD" w:rsidRPr="001B6E24" w:rsidRDefault="00FF27CD" w:rsidP="00421B8E">
      <w:pPr>
        <w:spacing w:before="80"/>
        <w:rPr>
          <w:rFonts w:ascii="Swift Com Light" w:hAnsi="Swift Com Light"/>
          <w:sz w:val="20"/>
          <w:szCs w:val="20"/>
          <w:lang w:val="de-DE"/>
        </w:rPr>
      </w:pPr>
    </w:p>
    <w:p w:rsidR="00FF27CD" w:rsidRPr="001B6E24" w:rsidRDefault="00FF27CD"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Cyriakus</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Diakon, Heiler</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GEDENKTAG</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8. August</w:t>
      </w:r>
    </w:p>
    <w:p w:rsidR="00A02FD3" w:rsidRPr="001B6E24" w:rsidRDefault="00A02FD3" w:rsidP="00A02FD3">
      <w:pPr>
        <w:rPr>
          <w:rFonts w:ascii="Swift Com Light" w:hAnsi="Swift Com Light"/>
          <w:sz w:val="20"/>
          <w:szCs w:val="20"/>
          <w:lang w:val="de-DE"/>
        </w:rPr>
      </w:pPr>
    </w:p>
    <w:p w:rsidR="00FF27CD" w:rsidRPr="001B6E24" w:rsidRDefault="00A02FD3" w:rsidP="00A02FD3">
      <w:pPr>
        <w:rPr>
          <w:rFonts w:ascii="Swift Com Light" w:hAnsi="Swift Com Light"/>
          <w:sz w:val="20"/>
          <w:szCs w:val="20"/>
          <w:lang w:val="de-DE"/>
        </w:rPr>
      </w:pPr>
      <w:r w:rsidRPr="001B6E24">
        <w:rPr>
          <w:rFonts w:ascii="Swift Com Light" w:hAnsi="Swift Com Light"/>
          <w:sz w:val="20"/>
          <w:szCs w:val="20"/>
          <w:lang w:val="de-DE"/>
        </w:rPr>
        <w:t>Wetterrege</w:t>
      </w:r>
      <w:r w:rsidR="00FF27CD" w:rsidRPr="001B6E24">
        <w:rPr>
          <w:rFonts w:ascii="Swift Com Light" w:hAnsi="Swift Com Light"/>
          <w:sz w:val="20"/>
          <w:szCs w:val="20"/>
          <w:lang w:val="de-DE"/>
        </w:rPr>
        <w:t>l</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 xml:space="preserve">An Cyriak viel Regen ist </w:t>
      </w:r>
      <w:r w:rsidR="00A02FD3" w:rsidRPr="001B6E24">
        <w:rPr>
          <w:rFonts w:ascii="Swift Com Light" w:hAnsi="Swift Com Light"/>
          <w:sz w:val="20"/>
          <w:szCs w:val="20"/>
          <w:lang w:val="de-DE"/>
        </w:rPr>
        <w:t>dem Wein kein Segen</w:t>
      </w:r>
      <w:r w:rsidRPr="001B6E24">
        <w:rPr>
          <w:rFonts w:ascii="Swift Com Light" w:hAnsi="Swift Com Light"/>
          <w:sz w:val="20"/>
          <w:szCs w:val="20"/>
          <w:lang w:val="de-DE"/>
        </w:rPr>
        <w:t>!</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Nach Cyriaki ist’s nicht gut, wenn’s Rebholz jetzt noch treiben tut!</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LEGENDE</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Die Legende weiß wenig über Cyriakus zu berichten. Zweimal wird sein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Name im Zusammenhang mit vom Teufel besessenen Königstöchtern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erwähnt, die er jeweils heilen konnte. Von Diokletian soll er deshalb</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bei der Christenverfolgung verschont worden sein, seinem Nachfolger</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Maximian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war das aber egal und Cyriakus fand den Märtyrertod.</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PATRON</w:t>
      </w: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angerufen bei seelischen Nöten, die mit dem Teufel zu tun hatten,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bei Gewissensängsten, Besessenheit, bösen Geistern, Versuchungen,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Skrupel</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oder Anfechtungen in der Todesstunde; Patron bei schwerer</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körperlicher Arbeit und Zwangsarbeit; gegen Frost, Gewitter und</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schlechtes Wetter; in der Pfalz ist er Patron des Weinbaus und</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der Winzer.</w:t>
      </w:r>
    </w:p>
    <w:p w:rsidR="00A02FD3" w:rsidRPr="001B6E24" w:rsidRDefault="00A02FD3" w:rsidP="00A02FD3">
      <w:pPr>
        <w:rPr>
          <w:rFonts w:ascii="Swift Com Light" w:hAnsi="Swift Com Light"/>
          <w:sz w:val="20"/>
          <w:szCs w:val="20"/>
          <w:lang w:val="de-DE"/>
        </w:rPr>
      </w:pPr>
    </w:p>
    <w:p w:rsidR="00FF27CD" w:rsidRPr="001B6E24" w:rsidRDefault="00FF27CD" w:rsidP="00A02FD3">
      <w:pPr>
        <w:rPr>
          <w:rFonts w:ascii="Swift Com Light" w:hAnsi="Swift Com Light"/>
          <w:sz w:val="20"/>
          <w:szCs w:val="20"/>
          <w:lang w:val="de-DE"/>
        </w:rPr>
      </w:pPr>
      <w:r w:rsidRPr="001B6E24">
        <w:rPr>
          <w:rFonts w:ascii="Swift Com Light" w:hAnsi="Swift Com Light"/>
          <w:sz w:val="20"/>
          <w:szCs w:val="20"/>
          <w:lang w:val="de-DE"/>
        </w:rPr>
        <w:t>Attribute</w:t>
      </w:r>
    </w:p>
    <w:p w:rsidR="00EB7233" w:rsidRDefault="00FF27CD" w:rsidP="00CE7B4B">
      <w:pPr>
        <w:rPr>
          <w:rFonts w:ascii="Swift Com Light" w:hAnsi="Swift Com Light"/>
          <w:sz w:val="20"/>
          <w:szCs w:val="20"/>
          <w:lang w:val="de-DE"/>
        </w:rPr>
      </w:pPr>
      <w:r w:rsidRPr="001B6E24">
        <w:rPr>
          <w:rFonts w:ascii="Swift Com Light" w:hAnsi="Swift Com Light"/>
          <w:sz w:val="20"/>
          <w:szCs w:val="20"/>
          <w:lang w:val="de-DE"/>
        </w:rPr>
        <w:t>Darstellung als jugendlicher Diakon (Dalmatik mit zwei parallelen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Längsstreifen)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mit einem Teufel oder Drachen an der Kette; Schwert</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und Palmzweig (Märtyrerzeichen), Buch mit dem Text zum Exorzismus</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(in der Hand)</w:t>
      </w:r>
    </w:p>
    <w:p w:rsidR="00CE7B4B" w:rsidRPr="001B6E24" w:rsidRDefault="00CE7B4B" w:rsidP="00CE7B4B">
      <w:pPr>
        <w:spacing w:after="240"/>
        <w:rPr>
          <w:rFonts w:ascii="Swift Com Light" w:hAnsi="Swift Com Light"/>
          <w:sz w:val="20"/>
          <w:szCs w:val="20"/>
          <w:lang w:val="de-DE"/>
        </w:rPr>
      </w:pPr>
    </w:p>
    <w:p w:rsidR="0064289F" w:rsidRPr="001B6E24" w:rsidRDefault="008B330C" w:rsidP="00A02FD3">
      <w:pPr>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83840" behindDoc="0" locked="0" layoutInCell="1" allowOverlap="1" wp14:anchorId="7D4AC138" wp14:editId="37E36C0B">
                <wp:simplePos x="0" y="0"/>
                <wp:positionH relativeFrom="column">
                  <wp:posOffset>1723073</wp:posOffset>
                </wp:positionH>
                <wp:positionV relativeFrom="paragraph">
                  <wp:posOffset>2238692</wp:posOffset>
                </wp:positionV>
                <wp:extent cx="914400" cy="255907"/>
                <wp:effectExtent l="0" t="1905" r="0" b="0"/>
                <wp:wrapNone/>
                <wp:docPr id="35" name="Textfeld 35"/>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35" o:spid="_x0000_s1038" type="#_x0000_t202" style="position:absolute;margin-left:135.7pt;margin-top:176.25pt;width:1in;height:20.15pt;rotation:-90;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_A╠êgidius_Bartholoma╠êberg Pfarrkirche_Egidius_B000173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A02FD3">
      <w:pPr>
        <w:rPr>
          <w:rFonts w:ascii="Swift Com Light" w:hAnsi="Swift Com Light"/>
          <w:sz w:val="20"/>
          <w:szCs w:val="20"/>
          <w:lang w:val="de-DE"/>
        </w:rPr>
      </w:pPr>
    </w:p>
    <w:p w:rsidR="00EB7233" w:rsidRPr="001B6E24" w:rsidRDefault="00EB7233"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Ägidius von Saint-Gilles</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Einsiedler, Klostergründer</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GEDENKTAG</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1. September</w:t>
      </w:r>
    </w:p>
    <w:p w:rsidR="00A02FD3" w:rsidRPr="001B6E24" w:rsidRDefault="00A02FD3" w:rsidP="00A02FD3">
      <w:pPr>
        <w:rPr>
          <w:rFonts w:ascii="Swift Com Light" w:hAnsi="Swift Com Light"/>
          <w:sz w:val="20"/>
          <w:szCs w:val="20"/>
          <w:lang w:val="de-DE"/>
        </w:rPr>
      </w:pPr>
    </w:p>
    <w:p w:rsidR="00EB7233" w:rsidRPr="001B6E24" w:rsidRDefault="00A02FD3" w:rsidP="00A02FD3">
      <w:pPr>
        <w:rPr>
          <w:rFonts w:ascii="Swift Com Light" w:hAnsi="Swift Com Light"/>
          <w:sz w:val="20"/>
          <w:szCs w:val="20"/>
          <w:lang w:val="de-DE"/>
        </w:rPr>
      </w:pPr>
      <w:r w:rsidRPr="001B6E24">
        <w:rPr>
          <w:rFonts w:ascii="Swift Com Light" w:hAnsi="Swift Com Light"/>
          <w:sz w:val="20"/>
          <w:szCs w:val="20"/>
          <w:lang w:val="de-DE"/>
        </w:rPr>
        <w:t>Wetterrege</w:t>
      </w:r>
      <w:r w:rsidR="00EB7233" w:rsidRPr="001B6E24">
        <w:rPr>
          <w:rFonts w:ascii="Swift Com Light" w:hAnsi="Swift Com Light"/>
          <w:sz w:val="20"/>
          <w:szCs w:val="20"/>
          <w:lang w:val="de-DE"/>
        </w:rPr>
        <w:t>l</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Wie Ägidius sich verhält, ist der ganze Herbst bestellt!</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Ist Ägidi ein heller Tag, ich dir einen schönen Herbst ansag’!</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Willst du Korn im Überfluss, sä’ es an Ägidius!</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LEGENDE</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Ägidius lebte als Einsiedler in Südfrankreich. Eine Hirschkuh nährte ihn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mit ihrer Milch. Eines Tages begab sich der Westgotenkönig Wamba in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ihrer</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Nähe auf die Jagd. Als er die Hirschkuh mit einem Pfeil erlegen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wollte, stellte sich Ägidius schützend vor diese und wurde selbst getroffen.</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Der schwer beeindruckte Wamba ließ dem Einsiedler ein Kloster</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(Saint-Gilles) errichten, dessen Abt der Heilige bis zu seinem Tod war.</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PATRON</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der stillenden Mütter, der Hirten, der Jäger, der Bogenschützen; zuständig</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für Holz, Wald und Vieh, ebenso für Bettler und Aussätzige, für</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Schiffbrüchige und Spitzenklöpplerinnen (weil sie an seinem Gedenktag</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erstmals wieder bei Licht arbeiteten); gegen Unfruchtbarkeit von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 xml:space="preserve">Mensch und Tier, gegen </w:t>
      </w:r>
      <w:r w:rsidRPr="001B6E24">
        <w:rPr>
          <w:rFonts w:ascii="Swift Com Light" w:hAnsi="Swift Com Light"/>
          <w:sz w:val="20"/>
          <w:szCs w:val="20"/>
          <w:lang w:val="de-DE"/>
        </w:rPr>
        <w:lastRenderedPageBreak/>
        <w:t>Feuer, Dürre, Sturm und weiteres Unglück,</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ebenso angerufen bei geistiger Not und Verlassenheit, bei Fallsucht</w:t>
      </w:r>
      <w:r w:rsidR="00084AC1" w:rsidRPr="001B6E24">
        <w:rPr>
          <w:rFonts w:ascii="Swift Com Light" w:hAnsi="Swift Com Light"/>
          <w:sz w:val="20"/>
          <w:szCs w:val="20"/>
          <w:lang w:val="de-DE"/>
        </w:rPr>
        <w:t xml:space="preserve"> </w:t>
      </w:r>
      <w:r w:rsidRPr="001B6E24">
        <w:rPr>
          <w:rFonts w:ascii="Swift Com Light" w:hAnsi="Swift Com Light"/>
          <w:sz w:val="20"/>
          <w:szCs w:val="20"/>
          <w:lang w:val="de-DE"/>
        </w:rPr>
        <w:t>(Epilepsie), Geisteskrankheiten und in Pestzeiten</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Attribute</w:t>
      </w:r>
    </w:p>
    <w:p w:rsidR="0064289F" w:rsidRDefault="00EB7233" w:rsidP="00A02FD3">
      <w:pPr>
        <w:rPr>
          <w:rFonts w:ascii="Swift Com Light" w:hAnsi="Swift Com Light"/>
          <w:sz w:val="20"/>
          <w:szCs w:val="20"/>
          <w:lang w:val="de-DE"/>
        </w:rPr>
      </w:pPr>
      <w:r w:rsidRPr="001B6E24">
        <w:rPr>
          <w:rFonts w:ascii="Swift Com Light" w:hAnsi="Swift Com Light"/>
          <w:sz w:val="20"/>
          <w:szCs w:val="20"/>
          <w:lang w:val="de-DE"/>
        </w:rPr>
        <w:t>Darstellung als Benediktinermönch mit einer von einem Pfeil durchbohrten</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Hirschkuh; Abtstab</w:t>
      </w:r>
    </w:p>
    <w:p w:rsidR="00CE7B4B" w:rsidRPr="001B6E24" w:rsidRDefault="00CE7B4B" w:rsidP="00CE7B4B">
      <w:pPr>
        <w:spacing w:after="240"/>
        <w:rPr>
          <w:rFonts w:ascii="Swift Com Light" w:hAnsi="Swift Com Light"/>
          <w:sz w:val="20"/>
          <w:szCs w:val="20"/>
          <w:lang w:val="de-DE"/>
        </w:rPr>
      </w:pPr>
    </w:p>
    <w:p w:rsidR="0064289F" w:rsidRPr="001B6E24" w:rsidRDefault="008B330C" w:rsidP="00A02FD3">
      <w:pPr>
        <w:rPr>
          <w:rFonts w:ascii="Swift Com Light" w:hAnsi="Swift Com Light"/>
          <w:sz w:val="20"/>
          <w:szCs w:val="20"/>
          <w:lang w:val="de-DE"/>
        </w:rPr>
      </w:pPr>
      <w:r w:rsidRPr="001B6E24">
        <w:rPr>
          <w:rFonts w:ascii="Swift Com Light" w:hAnsi="Swift Com Light"/>
          <w:noProof/>
          <w:sz w:val="20"/>
          <w:szCs w:val="20"/>
          <w:lang w:val="de-DE" w:eastAsia="de-DE"/>
        </w:rPr>
        <mc:AlternateContent>
          <mc:Choice Requires="wps">
            <w:drawing>
              <wp:anchor distT="0" distB="0" distL="114300" distR="114300" simplePos="0" relativeHeight="251685888" behindDoc="0" locked="0" layoutInCell="1" allowOverlap="1" wp14:anchorId="7D4AC138" wp14:editId="37E36C0B">
                <wp:simplePos x="0" y="0"/>
                <wp:positionH relativeFrom="column">
                  <wp:posOffset>1725613</wp:posOffset>
                </wp:positionH>
                <wp:positionV relativeFrom="paragraph">
                  <wp:posOffset>2247582</wp:posOffset>
                </wp:positionV>
                <wp:extent cx="914400" cy="255907"/>
                <wp:effectExtent l="0" t="2223" r="0" b="0"/>
                <wp:wrapNone/>
                <wp:docPr id="39" name="Textfeld 39"/>
                <wp:cNvGraphicFramePr/>
                <a:graphic xmlns:a="http://schemas.openxmlformats.org/drawingml/2006/main">
                  <a:graphicData uri="http://schemas.microsoft.com/office/word/2010/wordprocessingShape">
                    <wps:wsp>
                      <wps:cNvSpPr txBox="1"/>
                      <wps:spPr>
                        <a:xfrm rot="16200000">
                          <a:off x="0" y="0"/>
                          <a:ext cx="914400" cy="255907"/>
                        </a:xfrm>
                        <a:prstGeom prst="rect">
                          <a:avLst/>
                        </a:prstGeom>
                        <a:solidFill>
                          <a:schemeClr val="lt1"/>
                        </a:solidFill>
                        <a:ln w="6350">
                          <a:noFill/>
                        </a:ln>
                      </wps:spPr>
                      <wps:txbx>
                        <w:txbxContent>
                          <w:p w:rsidR="008B330C" w:rsidRPr="009A27E1" w:rsidRDefault="008B330C" w:rsidP="008B330C">
                            <w:pPr>
                              <w:rPr>
                                <w:sz w:val="18"/>
                              </w:rPr>
                            </w:pPr>
                            <w:r w:rsidRPr="009A27E1">
                              <w:rPr>
                                <w:sz w:val="14"/>
                                <w:szCs w:val="20"/>
                                <w:lang w:val="de-DE"/>
                              </w:rPr>
                              <w:t>Foto: Dieter Petras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AC138" id="Textfeld 39" o:spid="_x0000_s1039" type="#_x0000_t202" style="position:absolute;margin-left:135.9pt;margin-top:176.95pt;width:1in;height:20.15pt;rotation:-90;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" fillcolor="white [3201]" stroked="f" strokeweight=".5pt">
                <v:textbox>
                  <w:txbxContent>
                    <w:p w:rsidR="008B330C" w:rsidRPr="009A27E1" w:rsidRDefault="008B330C" w:rsidP="008B330C">
                      <w:pPr>
                        <w:rPr>
                          <w:sz w:val="18"/>
                        </w:rPr>
                      </w:pPr>
                      <w:r w:rsidRPr="009A27E1">
                        <w:rPr>
                          <w:sz w:val="14"/>
                          <w:szCs w:val="20"/>
                          <w:lang w:val="de-DE"/>
                        </w:rPr>
                        <w:t>Foto: Dieter Petras</w:t>
                      </w:r>
                    </w:p>
                  </w:txbxContent>
                </v:textbox>
              </v:shape>
            </w:pict>
          </mc:Fallback>
        </mc:AlternateContent>
      </w:r>
      <w:r w:rsidR="0064289F" w:rsidRPr="001B6E24">
        <w:rPr>
          <w:rFonts w:ascii="Swift Com Light" w:hAnsi="Swift Com Light"/>
          <w:noProof/>
          <w:sz w:val="20"/>
          <w:szCs w:val="20"/>
          <w:lang w:val="de-DE" w:eastAsia="de-DE"/>
        </w:rPr>
        <w:drawing>
          <wp:inline distT="0" distB="0" distL="0" distR="0">
            <wp:extent cx="2034000" cy="2714400"/>
            <wp:effectExtent l="0" t="0" r="444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rtholoma╠êberg Pfarrkirche_Eustachius_B000174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4000" cy="2714400"/>
                    </a:xfrm>
                    <a:prstGeom prst="rect">
                      <a:avLst/>
                    </a:prstGeom>
                  </pic:spPr>
                </pic:pic>
              </a:graphicData>
            </a:graphic>
          </wp:inline>
        </w:drawing>
      </w:r>
    </w:p>
    <w:p w:rsidR="0064289F" w:rsidRPr="001B6E24" w:rsidRDefault="0064289F" w:rsidP="00A02FD3">
      <w:pPr>
        <w:rPr>
          <w:rFonts w:ascii="Swift Com Light" w:hAnsi="Swift Com Light"/>
          <w:sz w:val="20"/>
          <w:szCs w:val="20"/>
          <w:lang w:val="de-DE"/>
        </w:rPr>
      </w:pPr>
    </w:p>
    <w:p w:rsidR="00EB7233" w:rsidRPr="001B6E24" w:rsidRDefault="00EB7233" w:rsidP="001B6E24">
      <w:pPr>
        <w:rPr>
          <w:rFonts w:ascii="Swift Com Light" w:hAnsi="Swift Com Light"/>
          <w:b/>
          <w:color w:val="E36C0A" w:themeColor="accent6" w:themeShade="BF"/>
          <w:sz w:val="28"/>
          <w:szCs w:val="28"/>
          <w:lang w:val="de-DE"/>
        </w:rPr>
      </w:pPr>
      <w:r w:rsidRPr="001B6E24">
        <w:rPr>
          <w:rFonts w:ascii="Swift Com Light" w:hAnsi="Swift Com Light"/>
          <w:b/>
          <w:color w:val="E36C0A" w:themeColor="accent6" w:themeShade="BF"/>
          <w:sz w:val="28"/>
          <w:szCs w:val="28"/>
          <w:lang w:val="de-DE"/>
        </w:rPr>
        <w:t>Hl. Eustachius</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Jäger, Soldat</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GEDENKTAG</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20. September</w:t>
      </w:r>
    </w:p>
    <w:p w:rsidR="00A02FD3" w:rsidRPr="001B6E24" w:rsidRDefault="00A02FD3" w:rsidP="00A02FD3">
      <w:pPr>
        <w:rPr>
          <w:rFonts w:ascii="Swift Com Light" w:hAnsi="Swift Com Light"/>
          <w:sz w:val="20"/>
          <w:szCs w:val="20"/>
          <w:lang w:val="de-DE"/>
        </w:rPr>
      </w:pPr>
    </w:p>
    <w:p w:rsidR="00EB7233" w:rsidRPr="001B6E24" w:rsidRDefault="00A02FD3" w:rsidP="00A02FD3">
      <w:pPr>
        <w:rPr>
          <w:rFonts w:ascii="Swift Com Light" w:hAnsi="Swift Com Light"/>
          <w:sz w:val="20"/>
          <w:szCs w:val="20"/>
          <w:lang w:val="de-DE"/>
        </w:rPr>
      </w:pPr>
      <w:r w:rsidRPr="001B6E24">
        <w:rPr>
          <w:rFonts w:ascii="Swift Com Light" w:hAnsi="Swift Com Light"/>
          <w:sz w:val="20"/>
          <w:szCs w:val="20"/>
          <w:lang w:val="de-DE"/>
        </w:rPr>
        <w:t>Wetterrege</w:t>
      </w:r>
      <w:r w:rsidR="00EB7233" w:rsidRPr="001B6E24">
        <w:rPr>
          <w:rFonts w:ascii="Swift Com Light" w:hAnsi="Swift Com Light"/>
          <w:sz w:val="20"/>
          <w:szCs w:val="20"/>
          <w:lang w:val="de-DE"/>
        </w:rPr>
        <w:t>l</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Wenn Eustachius weint statt lac</w:t>
      </w:r>
      <w:r w:rsidR="00A02FD3" w:rsidRPr="001B6E24">
        <w:rPr>
          <w:rFonts w:ascii="Swift Com Light" w:hAnsi="Swift Com Light"/>
          <w:sz w:val="20"/>
          <w:szCs w:val="20"/>
          <w:lang w:val="de-DE"/>
        </w:rPr>
        <w:t>ht, Essig aus dem Wein er macht!</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Trocken wird das Frühjahr sein, w</w:t>
      </w:r>
      <w:r w:rsidR="00A02FD3" w:rsidRPr="001B6E24">
        <w:rPr>
          <w:rFonts w:ascii="Swift Com Light" w:hAnsi="Swift Com Light"/>
          <w:sz w:val="20"/>
          <w:szCs w:val="20"/>
          <w:lang w:val="de-DE"/>
        </w:rPr>
        <w:t>enn Sankt Eustach klar und rein</w:t>
      </w:r>
      <w:r w:rsidRPr="001B6E24">
        <w:rPr>
          <w:rFonts w:ascii="Swift Com Light" w:hAnsi="Swift Com Light"/>
          <w:sz w:val="20"/>
          <w:szCs w:val="20"/>
          <w:lang w:val="de-DE"/>
        </w:rPr>
        <w:t>!</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LEGENDE</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Placidus war Befehlshaber einer römischen Legion in Kleinasien unter</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Kaiser Trajan. Auf der Jagd im Wald begegnete ihm ein stattlicher Hirsch</w:t>
      </w:r>
      <w:r w:rsidR="00A54515" w:rsidRPr="001B6E24">
        <w:rPr>
          <w:rFonts w:ascii="Swift Com Light" w:hAnsi="Swift Com Light"/>
          <w:sz w:val="20"/>
          <w:szCs w:val="20"/>
          <w:lang w:val="de-DE"/>
        </w:rPr>
        <w:t xml:space="preserve"> </w:t>
      </w:r>
      <w:r w:rsidRPr="001B6E24">
        <w:rPr>
          <w:rFonts w:ascii="Swift Com Light" w:hAnsi="Swift Com Light"/>
          <w:sz w:val="20"/>
          <w:szCs w:val="20"/>
          <w:lang w:val="de-DE"/>
        </w:rPr>
        <w:t>mit einem strahlenden Kruzifix in seinem Geweih. Nachdem auch seiner</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Frau derselbe erschien, ließ sich die Familie taufen und der Heilige</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nahm den Namen Eustachius an.</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PATRON</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der Förster, Jäger und Schützen, Tuchhändler, Krämer und Klempner;</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angerufen wird er in Trauerfällen, in schwierigen Lebenslagen und</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in Glaubenszweifeln; jüngst wurde er auch zum Nothelfer gegen die</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Zerstörung</w:t>
      </w:r>
      <w:r w:rsidR="00A02FD3" w:rsidRPr="001B6E24">
        <w:rPr>
          <w:rFonts w:ascii="Swift Com Light" w:hAnsi="Swift Com Light"/>
          <w:sz w:val="20"/>
          <w:szCs w:val="20"/>
          <w:lang w:val="de-DE"/>
        </w:rPr>
        <w:t xml:space="preserve"> </w:t>
      </w:r>
      <w:r w:rsidRPr="001B6E24">
        <w:rPr>
          <w:rFonts w:ascii="Swift Com Light" w:hAnsi="Swift Com Light"/>
          <w:sz w:val="20"/>
          <w:szCs w:val="20"/>
          <w:lang w:val="de-DE"/>
        </w:rPr>
        <w:t>der Natur</w:t>
      </w:r>
    </w:p>
    <w:p w:rsidR="00A02FD3" w:rsidRPr="001B6E24" w:rsidRDefault="00A02FD3"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Attribute</w:t>
      </w: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lastRenderedPageBreak/>
        <w:t>Darstellung als gerüsteter Krieger, als römischer Offizier, als Ritter,</w:t>
      </w:r>
    </w:p>
    <w:p w:rsidR="00A02FD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in Vermengung mit der Legende des h</w:t>
      </w:r>
      <w:r w:rsidR="00084AC1" w:rsidRPr="001B6E24">
        <w:rPr>
          <w:rFonts w:ascii="Swift Com Light" w:hAnsi="Swift Com Light"/>
          <w:sz w:val="20"/>
          <w:szCs w:val="20"/>
          <w:lang w:val="de-DE"/>
        </w:rPr>
        <w:t xml:space="preserve">l. Hubertus auch als Jäger </w:t>
      </w:r>
    </w:p>
    <w:p w:rsidR="00084AC1" w:rsidRPr="001B6E24" w:rsidRDefault="00084AC1" w:rsidP="00A02FD3">
      <w:pPr>
        <w:rPr>
          <w:rFonts w:ascii="Swift Com Light" w:hAnsi="Swift Com Light"/>
          <w:sz w:val="20"/>
          <w:szCs w:val="20"/>
          <w:lang w:val="de-DE"/>
        </w:rPr>
      </w:pPr>
    </w:p>
    <w:p w:rsidR="00EB7233"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Attribut</w:t>
      </w:r>
    </w:p>
    <w:p w:rsidR="009E143C" w:rsidRPr="001B6E24" w:rsidRDefault="00EB7233" w:rsidP="00A02FD3">
      <w:pPr>
        <w:rPr>
          <w:rFonts w:ascii="Swift Com Light" w:hAnsi="Swift Com Light"/>
          <w:sz w:val="20"/>
          <w:szCs w:val="20"/>
          <w:lang w:val="de-DE"/>
        </w:rPr>
      </w:pPr>
      <w:r w:rsidRPr="001B6E24">
        <w:rPr>
          <w:rFonts w:ascii="Swift Com Light" w:hAnsi="Swift Com Light"/>
          <w:sz w:val="20"/>
          <w:szCs w:val="20"/>
          <w:lang w:val="de-DE"/>
        </w:rPr>
        <w:t>ist der Hirsch mit dem strahlenden Kruzifix im Geweih</w:t>
      </w:r>
    </w:p>
    <w:p w:rsidR="009E143C" w:rsidRPr="001B6E24" w:rsidRDefault="009E143C" w:rsidP="00421B8E">
      <w:pPr>
        <w:spacing w:before="80"/>
        <w:rPr>
          <w:rFonts w:ascii="Swift Com Light" w:hAnsi="Swift Com Light"/>
          <w:sz w:val="20"/>
          <w:szCs w:val="20"/>
          <w:lang w:val="de-DE"/>
        </w:rPr>
      </w:pPr>
    </w:p>
    <w:p w:rsidR="009E143C" w:rsidRPr="001B6E24" w:rsidRDefault="009E143C" w:rsidP="00421B8E">
      <w:pPr>
        <w:spacing w:before="80"/>
        <w:rPr>
          <w:rFonts w:ascii="Swift Com Light" w:hAnsi="Swift Com Light"/>
          <w:sz w:val="20"/>
          <w:szCs w:val="20"/>
          <w:lang w:val="de-DE"/>
        </w:rPr>
      </w:pPr>
    </w:p>
    <w:p w:rsidR="009E143C" w:rsidRPr="001B6E24" w:rsidRDefault="009E143C" w:rsidP="00421B8E">
      <w:pPr>
        <w:spacing w:before="80"/>
        <w:rPr>
          <w:rFonts w:ascii="Swift Com Light" w:hAnsi="Swift Com Light"/>
          <w:sz w:val="20"/>
          <w:szCs w:val="20"/>
          <w:lang w:val="de-DE"/>
        </w:rPr>
      </w:pPr>
    </w:p>
    <w:p w:rsidR="009E143C" w:rsidRPr="001B6E24" w:rsidRDefault="009E143C" w:rsidP="00421B8E">
      <w:pPr>
        <w:spacing w:before="80"/>
        <w:rPr>
          <w:rFonts w:ascii="Swift Com Light" w:hAnsi="Swift Com Light"/>
          <w:sz w:val="20"/>
          <w:szCs w:val="20"/>
          <w:lang w:val="de-DE"/>
        </w:rPr>
      </w:pPr>
      <w:bookmarkStart w:id="0" w:name="_GoBack"/>
      <w:bookmarkEnd w:id="0"/>
    </w:p>
    <w:sectPr w:rsidR="009E143C" w:rsidRPr="001B6E24" w:rsidSect="001B6E24">
      <w:type w:val="continuous"/>
      <w:pgSz w:w="11906" w:h="16838"/>
      <w:pgMar w:top="1417" w:right="1417" w:bottom="1134" w:left="1417" w:header="161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38E0" w:rsidRDefault="00ED38E0">
      <w:r>
        <w:separator/>
      </w:r>
    </w:p>
  </w:endnote>
  <w:endnote w:type="continuationSeparator" w:id="0">
    <w:p w:rsidR="00ED38E0" w:rsidRDefault="00ED3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ft Com Light">
    <w:panose1 w:val="02000503070000020004"/>
    <w:charset w:val="00"/>
    <w:family w:val="auto"/>
    <w:pitch w:val="variable"/>
    <w:sig w:usb0="A00000AF" w:usb1="5000204A" w:usb2="00000000" w:usb3="00000000" w:csb0="0000019B" w:csb1="00000000"/>
  </w:font>
  <w:font w:name="Cambria">
    <w:panose1 w:val="02040503050406030204"/>
    <w:charset w:val="00"/>
    <w:family w:val="roman"/>
    <w:pitch w:val="variable"/>
    <w:sig w:usb0="E00002FF" w:usb1="400004FF" w:usb2="00000000" w:usb3="00000000" w:csb0="0000019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7694586"/>
      <w:docPartObj>
        <w:docPartGallery w:val="Page Numbers (Bottom of Page)"/>
        <w:docPartUnique/>
      </w:docPartObj>
    </w:sdtPr>
    <w:sdtEndPr>
      <w:rPr>
        <w:rFonts w:ascii="Swift Com Light" w:hAnsi="Swift Com Light"/>
        <w:sz w:val="18"/>
        <w:szCs w:val="18"/>
      </w:rPr>
    </w:sdtEndPr>
    <w:sdtContent>
      <w:p w:rsidR="00C96F6A" w:rsidRPr="00CE7B4B" w:rsidRDefault="00C96F6A">
        <w:pPr>
          <w:pStyle w:val="Fuzeile"/>
          <w:jc w:val="right"/>
          <w:rPr>
            <w:rFonts w:ascii="Swift Com Light" w:hAnsi="Swift Com Light"/>
            <w:sz w:val="18"/>
            <w:szCs w:val="18"/>
          </w:rPr>
        </w:pPr>
        <w:r w:rsidRPr="00CE7B4B">
          <w:rPr>
            <w:rFonts w:ascii="Swift Com Light" w:hAnsi="Swift Com Light"/>
            <w:sz w:val="18"/>
            <w:szCs w:val="18"/>
          </w:rPr>
          <w:fldChar w:fldCharType="begin"/>
        </w:r>
        <w:r w:rsidRPr="00CE7B4B">
          <w:rPr>
            <w:rFonts w:ascii="Swift Com Light" w:hAnsi="Swift Com Light"/>
            <w:sz w:val="18"/>
            <w:szCs w:val="18"/>
          </w:rPr>
          <w:instrText>PAGE   \* MERGEFORMAT</w:instrText>
        </w:r>
        <w:r w:rsidRPr="00CE7B4B">
          <w:rPr>
            <w:rFonts w:ascii="Swift Com Light" w:hAnsi="Swift Com Light"/>
            <w:sz w:val="18"/>
            <w:szCs w:val="18"/>
          </w:rPr>
          <w:fldChar w:fldCharType="separate"/>
        </w:r>
        <w:r w:rsidR="00246F16" w:rsidRPr="00246F16">
          <w:rPr>
            <w:rFonts w:ascii="Swift Com Light" w:hAnsi="Swift Com Light"/>
            <w:noProof/>
            <w:sz w:val="18"/>
            <w:szCs w:val="18"/>
            <w:lang w:val="de-DE"/>
          </w:rPr>
          <w:t>12</w:t>
        </w:r>
        <w:r w:rsidRPr="00CE7B4B">
          <w:rPr>
            <w:rFonts w:ascii="Swift Com Light" w:hAnsi="Swift Com Light"/>
            <w:sz w:val="18"/>
            <w:szCs w:val="18"/>
          </w:rPr>
          <w:fldChar w:fldCharType="end"/>
        </w:r>
      </w:p>
    </w:sdtContent>
  </w:sdt>
  <w:p w:rsidR="009D3000" w:rsidRPr="00664A64" w:rsidRDefault="009D3000">
    <w:pPr>
      <w:pStyle w:val="Fuzeile"/>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38E0" w:rsidRDefault="00ED38E0">
      <w:r>
        <w:separator/>
      </w:r>
    </w:p>
  </w:footnote>
  <w:footnote w:type="continuationSeparator" w:id="0">
    <w:p w:rsidR="00ED38E0" w:rsidRDefault="00ED3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797" w:rsidRDefault="006B5815" w:rsidP="00655B48">
    <w:pPr>
      <w:pStyle w:val="Kopfzeile"/>
      <w:tabs>
        <w:tab w:val="clear" w:pos="4536"/>
        <w:tab w:val="clear" w:pos="9072"/>
        <w:tab w:val="left" w:pos="6270"/>
      </w:tabs>
    </w:pPr>
    <w:r>
      <w:rPr>
        <w:noProof/>
        <w:lang w:val="de-DE" w:eastAsia="de-DE"/>
      </w:rPr>
      <w:drawing>
        <wp:inline distT="0" distB="0" distL="0" distR="0">
          <wp:extent cx="2801620" cy="554355"/>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01620" cy="554355"/>
                  </a:xfrm>
                  <a:prstGeom prst="rect">
                    <a:avLst/>
                  </a:prstGeom>
                  <a:noFill/>
                  <a:ln>
                    <a:noFill/>
                  </a:ln>
                </pic:spPr>
              </pic:pic>
            </a:graphicData>
          </a:graphic>
        </wp:inline>
      </w:drawing>
    </w:r>
    <w:r w:rsidR="00655B48">
      <w:tab/>
    </w:r>
  </w:p>
  <w:p w:rsidR="001B6E24" w:rsidRDefault="001B6E24" w:rsidP="001B6E24">
    <w:pPr>
      <w:pStyle w:val="Kopfzeile"/>
      <w:tabs>
        <w:tab w:val="clear" w:pos="4536"/>
        <w:tab w:val="clear" w:pos="9072"/>
        <w:tab w:val="left" w:pos="1635"/>
      </w:tabs>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815"/>
    <w:rsid w:val="0001751D"/>
    <w:rsid w:val="000545DC"/>
    <w:rsid w:val="00057ADE"/>
    <w:rsid w:val="00067B25"/>
    <w:rsid w:val="000773F6"/>
    <w:rsid w:val="00084AC1"/>
    <w:rsid w:val="000E7DCA"/>
    <w:rsid w:val="000F5E03"/>
    <w:rsid w:val="0010097E"/>
    <w:rsid w:val="00126D5D"/>
    <w:rsid w:val="001272E3"/>
    <w:rsid w:val="001472E6"/>
    <w:rsid w:val="00172665"/>
    <w:rsid w:val="0017664B"/>
    <w:rsid w:val="0018598D"/>
    <w:rsid w:val="001905F7"/>
    <w:rsid w:val="001B57B3"/>
    <w:rsid w:val="001B6E24"/>
    <w:rsid w:val="001C1668"/>
    <w:rsid w:val="001E5492"/>
    <w:rsid w:val="001F7F4B"/>
    <w:rsid w:val="002107A9"/>
    <w:rsid w:val="00232DFC"/>
    <w:rsid w:val="00241E6A"/>
    <w:rsid w:val="00246F16"/>
    <w:rsid w:val="002478C2"/>
    <w:rsid w:val="0027058E"/>
    <w:rsid w:val="002771DD"/>
    <w:rsid w:val="00282A91"/>
    <w:rsid w:val="00287B2C"/>
    <w:rsid w:val="00297559"/>
    <w:rsid w:val="002D4095"/>
    <w:rsid w:val="002E53E0"/>
    <w:rsid w:val="00310DA8"/>
    <w:rsid w:val="0033103B"/>
    <w:rsid w:val="00380970"/>
    <w:rsid w:val="003B3BE6"/>
    <w:rsid w:val="003C1BCE"/>
    <w:rsid w:val="003C349A"/>
    <w:rsid w:val="003D3E94"/>
    <w:rsid w:val="003D7548"/>
    <w:rsid w:val="003F756C"/>
    <w:rsid w:val="004041C4"/>
    <w:rsid w:val="00410429"/>
    <w:rsid w:val="00421B8E"/>
    <w:rsid w:val="00425597"/>
    <w:rsid w:val="0042692D"/>
    <w:rsid w:val="00452CC4"/>
    <w:rsid w:val="00460676"/>
    <w:rsid w:val="004672E0"/>
    <w:rsid w:val="00471040"/>
    <w:rsid w:val="0047584D"/>
    <w:rsid w:val="004B22DD"/>
    <w:rsid w:val="004B438B"/>
    <w:rsid w:val="004D6EAC"/>
    <w:rsid w:val="004E2644"/>
    <w:rsid w:val="004E425C"/>
    <w:rsid w:val="00503D59"/>
    <w:rsid w:val="0050404E"/>
    <w:rsid w:val="00505188"/>
    <w:rsid w:val="00506C97"/>
    <w:rsid w:val="00512C7E"/>
    <w:rsid w:val="00526E7B"/>
    <w:rsid w:val="00534182"/>
    <w:rsid w:val="0053515B"/>
    <w:rsid w:val="00552629"/>
    <w:rsid w:val="00570497"/>
    <w:rsid w:val="00571EE6"/>
    <w:rsid w:val="005738CC"/>
    <w:rsid w:val="00577DDE"/>
    <w:rsid w:val="00587233"/>
    <w:rsid w:val="005A1E4F"/>
    <w:rsid w:val="005B7514"/>
    <w:rsid w:val="00641F13"/>
    <w:rsid w:val="0064289F"/>
    <w:rsid w:val="00645A2C"/>
    <w:rsid w:val="00655B48"/>
    <w:rsid w:val="00664A64"/>
    <w:rsid w:val="00670952"/>
    <w:rsid w:val="00692C81"/>
    <w:rsid w:val="00695CBE"/>
    <w:rsid w:val="006A6FFF"/>
    <w:rsid w:val="006B1C76"/>
    <w:rsid w:val="006B3822"/>
    <w:rsid w:val="006B5815"/>
    <w:rsid w:val="006B6624"/>
    <w:rsid w:val="006C18F3"/>
    <w:rsid w:val="006C1EA4"/>
    <w:rsid w:val="006C643F"/>
    <w:rsid w:val="006E7F08"/>
    <w:rsid w:val="00705661"/>
    <w:rsid w:val="00743DB4"/>
    <w:rsid w:val="00745DA5"/>
    <w:rsid w:val="007636FC"/>
    <w:rsid w:val="00776F4D"/>
    <w:rsid w:val="0079419D"/>
    <w:rsid w:val="007A62A3"/>
    <w:rsid w:val="007C46D7"/>
    <w:rsid w:val="00805925"/>
    <w:rsid w:val="008322C8"/>
    <w:rsid w:val="008529E2"/>
    <w:rsid w:val="00873729"/>
    <w:rsid w:val="008773A2"/>
    <w:rsid w:val="008A2A99"/>
    <w:rsid w:val="008A7925"/>
    <w:rsid w:val="008B330C"/>
    <w:rsid w:val="008D6E8E"/>
    <w:rsid w:val="008F0C56"/>
    <w:rsid w:val="0090100D"/>
    <w:rsid w:val="00903E50"/>
    <w:rsid w:val="0092542B"/>
    <w:rsid w:val="009607C6"/>
    <w:rsid w:val="009627F1"/>
    <w:rsid w:val="00964003"/>
    <w:rsid w:val="0097380A"/>
    <w:rsid w:val="00973E3E"/>
    <w:rsid w:val="0097580F"/>
    <w:rsid w:val="00984551"/>
    <w:rsid w:val="009906DA"/>
    <w:rsid w:val="009A27E1"/>
    <w:rsid w:val="009A4284"/>
    <w:rsid w:val="009B381E"/>
    <w:rsid w:val="009B4551"/>
    <w:rsid w:val="009D3000"/>
    <w:rsid w:val="009E143C"/>
    <w:rsid w:val="00A02FD3"/>
    <w:rsid w:val="00A03397"/>
    <w:rsid w:val="00A13EFC"/>
    <w:rsid w:val="00A24D58"/>
    <w:rsid w:val="00A302E3"/>
    <w:rsid w:val="00A362DA"/>
    <w:rsid w:val="00A477FF"/>
    <w:rsid w:val="00A514C1"/>
    <w:rsid w:val="00A51B05"/>
    <w:rsid w:val="00A54515"/>
    <w:rsid w:val="00A71B48"/>
    <w:rsid w:val="00A72630"/>
    <w:rsid w:val="00A82E31"/>
    <w:rsid w:val="00A830B0"/>
    <w:rsid w:val="00AA2C3B"/>
    <w:rsid w:val="00AA3C5C"/>
    <w:rsid w:val="00AA6F96"/>
    <w:rsid w:val="00AB29E1"/>
    <w:rsid w:val="00AB4189"/>
    <w:rsid w:val="00AC7EC1"/>
    <w:rsid w:val="00AD5BC4"/>
    <w:rsid w:val="00B067E5"/>
    <w:rsid w:val="00B1420C"/>
    <w:rsid w:val="00B24377"/>
    <w:rsid w:val="00B40F76"/>
    <w:rsid w:val="00B60C5D"/>
    <w:rsid w:val="00B725BD"/>
    <w:rsid w:val="00B7741E"/>
    <w:rsid w:val="00B8033F"/>
    <w:rsid w:val="00B86BE0"/>
    <w:rsid w:val="00B96187"/>
    <w:rsid w:val="00BB20BA"/>
    <w:rsid w:val="00BC2EC5"/>
    <w:rsid w:val="00BD746A"/>
    <w:rsid w:val="00BF2955"/>
    <w:rsid w:val="00BF4EE7"/>
    <w:rsid w:val="00C06D39"/>
    <w:rsid w:val="00C15DD3"/>
    <w:rsid w:val="00C17E20"/>
    <w:rsid w:val="00C21E11"/>
    <w:rsid w:val="00C22E54"/>
    <w:rsid w:val="00C24797"/>
    <w:rsid w:val="00C54D21"/>
    <w:rsid w:val="00C83934"/>
    <w:rsid w:val="00C96F6A"/>
    <w:rsid w:val="00CA2A95"/>
    <w:rsid w:val="00CB570E"/>
    <w:rsid w:val="00CB66CF"/>
    <w:rsid w:val="00CC3C0B"/>
    <w:rsid w:val="00CC7B7A"/>
    <w:rsid w:val="00CE7B4B"/>
    <w:rsid w:val="00CF2970"/>
    <w:rsid w:val="00D069A4"/>
    <w:rsid w:val="00D06A22"/>
    <w:rsid w:val="00D07BB9"/>
    <w:rsid w:val="00D379B7"/>
    <w:rsid w:val="00D70872"/>
    <w:rsid w:val="00D77A02"/>
    <w:rsid w:val="00D85E59"/>
    <w:rsid w:val="00D952F3"/>
    <w:rsid w:val="00D953B6"/>
    <w:rsid w:val="00DB10D4"/>
    <w:rsid w:val="00DB2013"/>
    <w:rsid w:val="00DB2728"/>
    <w:rsid w:val="00DB4161"/>
    <w:rsid w:val="00DB7554"/>
    <w:rsid w:val="00DC3C6C"/>
    <w:rsid w:val="00DC7B8D"/>
    <w:rsid w:val="00DD2B51"/>
    <w:rsid w:val="00DE6219"/>
    <w:rsid w:val="00E02CCF"/>
    <w:rsid w:val="00E043C5"/>
    <w:rsid w:val="00E0546C"/>
    <w:rsid w:val="00E14CE1"/>
    <w:rsid w:val="00E16D47"/>
    <w:rsid w:val="00E234CA"/>
    <w:rsid w:val="00E25988"/>
    <w:rsid w:val="00E305CD"/>
    <w:rsid w:val="00E307BC"/>
    <w:rsid w:val="00E30E84"/>
    <w:rsid w:val="00E3561A"/>
    <w:rsid w:val="00E43B0A"/>
    <w:rsid w:val="00E534C9"/>
    <w:rsid w:val="00E56BD4"/>
    <w:rsid w:val="00E6380E"/>
    <w:rsid w:val="00E976DD"/>
    <w:rsid w:val="00EA572C"/>
    <w:rsid w:val="00EB25A0"/>
    <w:rsid w:val="00EB7233"/>
    <w:rsid w:val="00ED38E0"/>
    <w:rsid w:val="00EF7502"/>
    <w:rsid w:val="00F12B4C"/>
    <w:rsid w:val="00F17B7C"/>
    <w:rsid w:val="00F21A2F"/>
    <w:rsid w:val="00F21F89"/>
    <w:rsid w:val="00F36CCA"/>
    <w:rsid w:val="00F448ED"/>
    <w:rsid w:val="00F50AC6"/>
    <w:rsid w:val="00F53517"/>
    <w:rsid w:val="00F54CB9"/>
    <w:rsid w:val="00F84383"/>
    <w:rsid w:val="00F84BA2"/>
    <w:rsid w:val="00F84F14"/>
    <w:rsid w:val="00F855F0"/>
    <w:rsid w:val="00F9778B"/>
    <w:rsid w:val="00FD047D"/>
    <w:rsid w:val="00FD623C"/>
    <w:rsid w:val="00FF20FB"/>
    <w:rsid w:val="00FF27CD"/>
  </w:rsids>
  <m:mathPr>
    <m:mathFont m:val="Cambria Math"/>
    <m:brkBin m:val="before"/>
    <m:brkBinSub m:val="--"/>
    <m:smallFrac m:val="0"/>
    <m:dispDef/>
    <m:lMargin m:val="0"/>
    <m:rMargin m:val="0"/>
    <m:defJc m:val="centerGroup"/>
    <m:wrapIndent m:val="1440"/>
    <m:intLim m:val="subSup"/>
    <m:naryLim m:val="undOvr"/>
  </m:mathPr>
  <w:themeFontLang w:val="de-AT" w:bidi="kok-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A16287D"/>
  <w15:docId w15:val="{23D96F84-1419-4A99-8709-1F4CEE86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kok-IN"/>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52CC4"/>
    <w:rPr>
      <w:sz w:val="24"/>
      <w:szCs w:val="24"/>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607C6"/>
    <w:pPr>
      <w:tabs>
        <w:tab w:val="center" w:pos="4536"/>
        <w:tab w:val="right" w:pos="9072"/>
      </w:tabs>
    </w:pPr>
  </w:style>
  <w:style w:type="character" w:customStyle="1" w:styleId="KopfzeileZchn">
    <w:name w:val="Kopfzeile Zchn"/>
    <w:link w:val="Kopfzeile"/>
    <w:uiPriority w:val="99"/>
    <w:semiHidden/>
    <w:locked/>
    <w:rPr>
      <w:rFonts w:cs="Times New Roman"/>
      <w:sz w:val="24"/>
      <w:szCs w:val="24"/>
    </w:rPr>
  </w:style>
  <w:style w:type="paragraph" w:styleId="Fuzeile">
    <w:name w:val="footer"/>
    <w:basedOn w:val="Standard"/>
    <w:link w:val="FuzeileZchn"/>
    <w:uiPriority w:val="99"/>
    <w:rsid w:val="009607C6"/>
    <w:pPr>
      <w:tabs>
        <w:tab w:val="center" w:pos="4536"/>
        <w:tab w:val="right" w:pos="9072"/>
      </w:tabs>
    </w:pPr>
  </w:style>
  <w:style w:type="character" w:customStyle="1" w:styleId="FuzeileZchn">
    <w:name w:val="Fußzeile Zchn"/>
    <w:link w:val="Fuzeile"/>
    <w:uiPriority w:val="99"/>
    <w:locked/>
    <w:rPr>
      <w:rFonts w:cs="Times New Roman"/>
      <w:sz w:val="24"/>
      <w:szCs w:val="24"/>
    </w:rPr>
  </w:style>
  <w:style w:type="paragraph" w:styleId="Sprechblasentext">
    <w:name w:val="Balloon Text"/>
    <w:basedOn w:val="Standard"/>
    <w:link w:val="SprechblasentextZchn"/>
    <w:uiPriority w:val="99"/>
    <w:semiHidden/>
    <w:unhideWhenUsed/>
    <w:rsid w:val="001905F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905F7"/>
    <w:rPr>
      <w:rFonts w:ascii="Segoe UI"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H:\03%20vorarlberg%20museum\98%20Vorlagen\VM%20Dokument%20mit%20Logo%20ohne%20Firmenangab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2359F-A03B-49F9-8366-661667EEE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 Dokument mit Logo ohne Firmenangaben</Template>
  <TotalTime>0</TotalTime>
  <Pages>15</Pages>
  <Words>2292</Words>
  <Characters>14144</Characters>
  <Application>Microsoft Office Word</Application>
  <DocSecurity>0</DocSecurity>
  <Lines>117</Lines>
  <Paragraphs>32</Paragraphs>
  <ScaleCrop>false</ScaleCrop>
  <HeadingPairs>
    <vt:vector size="2" baseType="variant">
      <vt:variant>
        <vt:lpstr>Titel</vt:lpstr>
      </vt:variant>
      <vt:variant>
        <vt:i4>1</vt:i4>
      </vt:variant>
    </vt:vector>
  </HeadingPairs>
  <TitlesOfParts>
    <vt:vector size="1" baseType="lpstr">
      <vt:lpstr>Text</vt:lpstr>
    </vt:vector>
  </TitlesOfParts>
  <Company>VKB</Company>
  <LinksUpToDate>false</LinksUpToDate>
  <CharactersWithSpaces>16404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creator>Manfred Welte</dc:creator>
  <cp:lastModifiedBy>Ulrike Schüller</cp:lastModifiedBy>
  <cp:revision>2</cp:revision>
  <cp:lastPrinted>2020-03-04T10:22:00Z</cp:lastPrinted>
  <dcterms:created xsi:type="dcterms:W3CDTF">2020-03-05T11:05:00Z</dcterms:created>
  <dcterms:modified xsi:type="dcterms:W3CDTF">2020-03-05T11:05:00Z</dcterms:modified>
</cp:coreProperties>
</file>